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4D2CED" w14:textId="320A3D83" w:rsidR="00DB4BDB" w:rsidRPr="00EA7F77" w:rsidRDefault="00DB4BDB" w:rsidP="00CC4147">
      <w:pPr>
        <w:spacing w:after="0"/>
        <w:jc w:val="center"/>
        <w:rPr>
          <w:rFonts w:ascii="Roboto" w:hAnsi="Roboto"/>
          <w:sz w:val="8"/>
          <w:szCs w:val="8"/>
        </w:rPr>
      </w:pPr>
    </w:p>
    <w:p w14:paraId="0DB7AE90" w14:textId="5CDA439D" w:rsidR="001A32BB" w:rsidRPr="00E669FE" w:rsidRDefault="00DB034D" w:rsidP="00C8695F">
      <w:pPr>
        <w:spacing w:after="120" w:line="240" w:lineRule="auto"/>
        <w:jc w:val="center"/>
        <w:rPr>
          <w:rFonts w:ascii="Marianne" w:hAnsi="Marianne"/>
        </w:rPr>
      </w:pPr>
      <w:r w:rsidRPr="00E669FE">
        <w:rPr>
          <w:rFonts w:ascii="Marianne" w:hAnsi="Marianne"/>
        </w:rPr>
        <w:t>Dossier de candidature</w:t>
      </w:r>
      <w:r w:rsidR="006E036F" w:rsidRPr="00E669FE">
        <w:rPr>
          <w:rFonts w:ascii="Marianne" w:hAnsi="Marianne"/>
        </w:rPr>
        <w:t xml:space="preserve"> complet</w:t>
      </w:r>
      <w:r w:rsidRPr="00E669FE">
        <w:rPr>
          <w:rFonts w:ascii="Marianne" w:hAnsi="Marianne"/>
        </w:rPr>
        <w:t xml:space="preserve"> </w:t>
      </w:r>
      <w:r w:rsidR="006E036F" w:rsidRPr="00E669FE">
        <w:rPr>
          <w:rFonts w:ascii="Marianne" w:hAnsi="Marianne"/>
        </w:rPr>
        <w:t xml:space="preserve">(annexe </w:t>
      </w:r>
      <w:r w:rsidR="007D5ECB">
        <w:rPr>
          <w:rFonts w:ascii="Marianne" w:hAnsi="Marianne"/>
        </w:rPr>
        <w:t>4</w:t>
      </w:r>
      <w:r w:rsidR="00D36599" w:rsidRPr="00E669FE">
        <w:rPr>
          <w:rFonts w:ascii="Marianne" w:hAnsi="Marianne"/>
        </w:rPr>
        <w:t xml:space="preserve"> </w:t>
      </w:r>
      <w:r w:rsidR="006E036F" w:rsidRPr="00E669FE">
        <w:rPr>
          <w:rFonts w:ascii="Marianne" w:hAnsi="Marianne"/>
        </w:rPr>
        <w:t xml:space="preserve">+ pièces) </w:t>
      </w:r>
      <w:r w:rsidRPr="00E669FE">
        <w:rPr>
          <w:rFonts w:ascii="Marianne" w:hAnsi="Marianne"/>
        </w:rPr>
        <w:t xml:space="preserve">à </w:t>
      </w:r>
      <w:r w:rsidR="00C72F7E" w:rsidRPr="00E669FE">
        <w:rPr>
          <w:rFonts w:ascii="Marianne" w:hAnsi="Marianne"/>
        </w:rPr>
        <w:t>remettre par l’élève et sa famille au lycée</w:t>
      </w:r>
      <w:r w:rsidR="00D655EE" w:rsidRPr="00E669FE">
        <w:rPr>
          <w:rFonts w:ascii="Marianne" w:hAnsi="Marianne"/>
        </w:rPr>
        <w:t xml:space="preserve"> </w:t>
      </w:r>
      <w:r w:rsidR="00E669FE">
        <w:rPr>
          <w:rFonts w:ascii="Marianne" w:hAnsi="Marianne"/>
        </w:rPr>
        <w:t xml:space="preserve">ou collège </w:t>
      </w:r>
      <w:r w:rsidR="006D34EF" w:rsidRPr="00E669FE">
        <w:rPr>
          <w:rFonts w:ascii="Marianne" w:hAnsi="Marianne"/>
        </w:rPr>
        <w:t>structure d’accueil du dispositif « sport-études »,</w:t>
      </w:r>
      <w:r w:rsidR="00D36599" w:rsidRPr="00E669FE">
        <w:rPr>
          <w:rFonts w:ascii="Marianne" w:hAnsi="Marianne"/>
        </w:rPr>
        <w:t xml:space="preserve"> </w:t>
      </w:r>
      <w:r w:rsidR="00C72F7E" w:rsidRPr="00E669FE">
        <w:rPr>
          <w:rFonts w:ascii="Marianne" w:hAnsi="Marianne"/>
        </w:rPr>
        <w:t xml:space="preserve">avant </w:t>
      </w:r>
      <w:r w:rsidR="00D36599" w:rsidRPr="00E669FE">
        <w:rPr>
          <w:rFonts w:ascii="Marianne" w:hAnsi="Marianne"/>
        </w:rPr>
        <w:t xml:space="preserve">le </w:t>
      </w:r>
      <w:r w:rsidR="004A1CBD">
        <w:rPr>
          <w:rFonts w:ascii="Marianne" w:hAnsi="Marianne"/>
        </w:rPr>
        <w:t>21</w:t>
      </w:r>
      <w:r w:rsidR="00DF0289" w:rsidRPr="00E669FE">
        <w:rPr>
          <w:rFonts w:ascii="Marianne" w:hAnsi="Marianne"/>
        </w:rPr>
        <w:t xml:space="preserve"> </w:t>
      </w:r>
      <w:r w:rsidR="00D36599" w:rsidRPr="00E669FE">
        <w:rPr>
          <w:rFonts w:ascii="Marianne" w:hAnsi="Marianne"/>
        </w:rPr>
        <w:t xml:space="preserve">mai </w:t>
      </w:r>
      <w:r w:rsidR="00DF0289" w:rsidRPr="00E669FE">
        <w:rPr>
          <w:rFonts w:ascii="Marianne" w:hAnsi="Marianne"/>
        </w:rPr>
        <w:t>202</w:t>
      </w:r>
      <w:r w:rsidR="004A1CBD">
        <w:rPr>
          <w:rFonts w:ascii="Marianne" w:hAnsi="Marianne"/>
        </w:rPr>
        <w:t>6</w:t>
      </w:r>
    </w:p>
    <w:p w14:paraId="7A901E38" w14:textId="76969408" w:rsidR="00B26689" w:rsidRPr="00E669FE" w:rsidRDefault="00E60EAB" w:rsidP="00E60EAB">
      <w:pPr>
        <w:autoSpaceDE w:val="0"/>
        <w:autoSpaceDN w:val="0"/>
        <w:adjustRightInd w:val="0"/>
        <w:spacing w:after="0" w:line="240" w:lineRule="auto"/>
        <w:jc w:val="center"/>
        <w:rPr>
          <w:rFonts w:ascii="Marianne" w:hAnsi="Marianne"/>
          <w:noProof/>
          <w:color w:val="E1000F"/>
          <w:sz w:val="18"/>
          <w:szCs w:val="18"/>
        </w:rPr>
      </w:pPr>
      <w:r w:rsidRPr="00E669FE">
        <w:rPr>
          <w:rFonts w:ascii="Marianne" w:hAnsi="Marianne"/>
          <w:noProof/>
          <w:color w:val="E1000F"/>
          <w:sz w:val="18"/>
          <w:szCs w:val="18"/>
        </w:rPr>
        <w:t xml:space="preserve">EN LYCEE, POUR </w:t>
      </w:r>
      <w:r w:rsidR="00B26689" w:rsidRPr="00E669FE">
        <w:rPr>
          <w:rFonts w:ascii="Marianne" w:hAnsi="Marianne"/>
          <w:noProof/>
          <w:color w:val="E1000F"/>
          <w:sz w:val="18"/>
          <w:szCs w:val="18"/>
        </w:rPr>
        <w:t>ÊTRE PRIS EN COMPTE, TOUT DOSSIER DOIT FAIRE L</w:t>
      </w:r>
      <w:r w:rsidR="00B26689" w:rsidRPr="00E669FE">
        <w:rPr>
          <w:rFonts w:ascii="Marianne" w:hAnsi="Marianne" w:cs="Marianne Light"/>
          <w:noProof/>
          <w:color w:val="E1000F"/>
          <w:sz w:val="18"/>
          <w:szCs w:val="18"/>
        </w:rPr>
        <w:t>’</w:t>
      </w:r>
      <w:r w:rsidR="00B26689" w:rsidRPr="00E669FE">
        <w:rPr>
          <w:rFonts w:ascii="Marianne" w:hAnsi="Marianne"/>
          <w:noProof/>
          <w:color w:val="E1000F"/>
          <w:sz w:val="18"/>
          <w:szCs w:val="18"/>
        </w:rPr>
        <w:t>OBJET D</w:t>
      </w:r>
      <w:r w:rsidR="00B26689" w:rsidRPr="00E669FE">
        <w:rPr>
          <w:rFonts w:ascii="Marianne" w:hAnsi="Marianne" w:cs="Marianne Light"/>
          <w:noProof/>
          <w:color w:val="E1000F"/>
          <w:sz w:val="18"/>
          <w:szCs w:val="18"/>
        </w:rPr>
        <w:t>’</w:t>
      </w:r>
      <w:r w:rsidR="00B26689" w:rsidRPr="00E669FE">
        <w:rPr>
          <w:rFonts w:ascii="Marianne" w:hAnsi="Marianne"/>
          <w:noProof/>
          <w:color w:val="E1000F"/>
          <w:sz w:val="18"/>
          <w:szCs w:val="18"/>
        </w:rPr>
        <w:t>UNE SAISIE DANS AFFELNET</w:t>
      </w:r>
      <w:r w:rsidRPr="00E669FE">
        <w:rPr>
          <w:rFonts w:ascii="Marianne" w:hAnsi="Marianne"/>
          <w:noProof/>
          <w:color w:val="E1000F"/>
          <w:sz w:val="18"/>
          <w:szCs w:val="18"/>
        </w:rPr>
        <w:t xml:space="preserve"> LYCEE</w:t>
      </w:r>
      <w:r w:rsidR="00C72F7E" w:rsidRPr="00E669FE">
        <w:rPr>
          <w:rFonts w:ascii="Marianne" w:hAnsi="Marianne"/>
          <w:noProof/>
          <w:color w:val="E1000F"/>
          <w:sz w:val="18"/>
          <w:szCs w:val="18"/>
        </w:rPr>
        <w:t xml:space="preserve"> (voeu générique dans le lycée visé).</w:t>
      </w:r>
    </w:p>
    <w:tbl>
      <w:tblPr>
        <w:tblStyle w:val="Grilledutableau"/>
        <w:tblpPr w:leftFromText="141" w:rightFromText="141" w:vertAnchor="text" w:horzAnchor="margin" w:tblpX="-45" w:tblpY="133"/>
        <w:tblW w:w="9776" w:type="dxa"/>
        <w:tblLook w:val="04A0" w:firstRow="1" w:lastRow="0" w:firstColumn="1" w:lastColumn="0" w:noHBand="0" w:noVBand="1"/>
      </w:tblPr>
      <w:tblGrid>
        <w:gridCol w:w="850"/>
        <w:gridCol w:w="8926"/>
      </w:tblGrid>
      <w:tr w:rsidR="00564BC0" w:rsidRPr="0004544A" w14:paraId="11A2699B" w14:textId="77777777" w:rsidTr="007E2A70">
        <w:trPr>
          <w:trHeight w:val="3536"/>
        </w:trPr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BC5E5" w:themeFill="accent1" w:themeFillTint="66"/>
            <w:textDirection w:val="btLr"/>
            <w:vAlign w:val="center"/>
          </w:tcPr>
          <w:p w14:paraId="5AB07E03" w14:textId="5169C024" w:rsidR="00564BC0" w:rsidRPr="00456E09" w:rsidRDefault="0004544A" w:rsidP="00C8695F">
            <w:pPr>
              <w:spacing w:after="80"/>
              <w:ind w:left="113" w:right="113"/>
              <w:jc w:val="center"/>
              <w:rPr>
                <w:rFonts w:ascii="Marianne" w:hAnsi="Marianne"/>
                <w:b/>
                <w:spacing w:val="30"/>
                <w:sz w:val="18"/>
                <w:szCs w:val="18"/>
              </w:rPr>
            </w:pPr>
            <w:r w:rsidRPr="00456E09">
              <w:rPr>
                <w:rFonts w:ascii="Marianne" w:hAnsi="Marianne"/>
                <w:b/>
                <w:spacing w:val="30"/>
                <w:sz w:val="18"/>
                <w:szCs w:val="18"/>
              </w:rPr>
              <w:t xml:space="preserve">CADRE </w:t>
            </w:r>
            <w:r w:rsidR="0024748D" w:rsidRPr="00456E09">
              <w:rPr>
                <w:rFonts w:ascii="Marianne" w:hAnsi="Marianne"/>
                <w:b/>
                <w:spacing w:val="30"/>
                <w:sz w:val="18"/>
                <w:szCs w:val="18"/>
              </w:rPr>
              <w:t>À</w:t>
            </w:r>
            <w:r w:rsidRPr="00456E09">
              <w:rPr>
                <w:rFonts w:ascii="Marianne" w:hAnsi="Marianne"/>
                <w:b/>
                <w:spacing w:val="30"/>
                <w:sz w:val="18"/>
                <w:szCs w:val="18"/>
              </w:rPr>
              <w:t xml:space="preserve"> COMPLETER PAR </w:t>
            </w:r>
            <w:r w:rsidR="00456E09" w:rsidRPr="00456E09">
              <w:rPr>
                <w:rFonts w:ascii="Marianne" w:hAnsi="Marianne"/>
                <w:b/>
                <w:spacing w:val="30"/>
                <w:sz w:val="18"/>
                <w:szCs w:val="18"/>
              </w:rPr>
              <w:t>LE CANDIDAT ET SES RESPONSABLES LÉGAUX</w:t>
            </w:r>
          </w:p>
        </w:tc>
        <w:tc>
          <w:tcPr>
            <w:tcW w:w="89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FDF1FAB" w14:textId="01036AD8" w:rsidR="00564BC0" w:rsidRPr="00C72F7E" w:rsidRDefault="00564BC0" w:rsidP="00C8695F">
            <w:pPr>
              <w:tabs>
                <w:tab w:val="right" w:leader="dot" w:pos="9070"/>
              </w:tabs>
              <w:spacing w:before="120" w:after="80" w:line="360" w:lineRule="auto"/>
              <w:rPr>
                <w:rFonts w:ascii="Marianne" w:hAnsi="Marianne"/>
                <w:b/>
                <w:sz w:val="18"/>
                <w:szCs w:val="18"/>
              </w:rPr>
            </w:pPr>
            <w:r w:rsidRPr="00C72F7E">
              <w:rPr>
                <w:rFonts w:ascii="Marianne" w:hAnsi="Marianne"/>
                <w:b/>
                <w:sz w:val="18"/>
                <w:szCs w:val="18"/>
              </w:rPr>
              <w:t>Élève (toutes les rubriques sont obligatoires) :</w:t>
            </w:r>
          </w:p>
          <w:p w14:paraId="6DCEB025" w14:textId="55571544" w:rsidR="00564BC0" w:rsidRPr="00C72F7E" w:rsidRDefault="00564BC0" w:rsidP="00C8695F">
            <w:pPr>
              <w:tabs>
                <w:tab w:val="left" w:leader="dot" w:pos="3969"/>
                <w:tab w:val="right" w:leader="dot" w:pos="9070"/>
              </w:tabs>
              <w:spacing w:line="360" w:lineRule="auto"/>
              <w:rPr>
                <w:rFonts w:ascii="Marianne" w:hAnsi="Marianne"/>
                <w:sz w:val="18"/>
                <w:szCs w:val="18"/>
              </w:rPr>
            </w:pPr>
            <w:r w:rsidRPr="00C72F7E">
              <w:rPr>
                <w:rFonts w:ascii="Marianne" w:hAnsi="Marianne"/>
                <w:sz w:val="18"/>
                <w:szCs w:val="18"/>
              </w:rPr>
              <w:t>NOM :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-1800831192"/>
                <w:placeholder>
                  <w:docPart w:val="FA3A9D90AF1D46D5867715553B9CFF01"/>
                </w:placeholder>
                <w:showingPlcHdr/>
                <w:text/>
              </w:sdtPr>
              <w:sdtEndPr/>
              <w:sdtContent>
                <w:r w:rsidR="00B43699" w:rsidRPr="00DC7A9E">
                  <w:rPr>
                    <w:rStyle w:val="Textedelespacerserv"/>
                  </w:rPr>
                  <w:t>Cliquez ici pour entrer du texte.</w:t>
                </w:r>
              </w:sdtContent>
            </w:sdt>
            <w:r w:rsidR="003607E4" w:rsidRPr="00C72F7E">
              <w:rPr>
                <w:rFonts w:ascii="Marianne" w:hAnsi="Marianne"/>
                <w:sz w:val="18"/>
                <w:szCs w:val="18"/>
              </w:rPr>
              <w:t xml:space="preserve"> </w:t>
            </w:r>
            <w:r w:rsidRPr="00C72F7E">
              <w:rPr>
                <w:rFonts w:ascii="Marianne" w:hAnsi="Marianne"/>
                <w:sz w:val="18"/>
                <w:szCs w:val="18"/>
              </w:rPr>
              <w:t xml:space="preserve">   Prénom</w:t>
            </w:r>
            <w:r w:rsidR="003607E4">
              <w:rPr>
                <w:rFonts w:ascii="Marianne" w:hAnsi="Marianne"/>
                <w:sz w:val="18"/>
                <w:szCs w:val="18"/>
              </w:rPr>
              <w:t xml:space="preserve"> :  </w:t>
            </w:r>
            <w:r w:rsidR="00B43699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1138686647"/>
                <w:placeholder>
                  <w:docPart w:val="57AD46A4E7074EC8ABF6F61F47BE0052"/>
                </w:placeholder>
                <w:showingPlcHdr/>
                <w:text/>
              </w:sdtPr>
              <w:sdtEndPr/>
              <w:sdtContent>
                <w:r w:rsidR="00B43699" w:rsidRPr="00DC7A9E">
                  <w:rPr>
                    <w:rStyle w:val="Textedelespacerserv"/>
                  </w:rPr>
                  <w:t>Cliquez ici pour entrer du texte.</w:t>
                </w:r>
              </w:sdtContent>
            </w:sdt>
          </w:p>
          <w:p w14:paraId="67BF36F5" w14:textId="411718A7" w:rsidR="006E036F" w:rsidRPr="00C72F7E" w:rsidRDefault="006E036F" w:rsidP="00C8695F">
            <w:pPr>
              <w:tabs>
                <w:tab w:val="left" w:leader="dot" w:pos="3969"/>
                <w:tab w:val="right" w:leader="dot" w:pos="9070"/>
              </w:tabs>
              <w:spacing w:line="360" w:lineRule="auto"/>
              <w:rPr>
                <w:rFonts w:ascii="Marianne" w:hAnsi="Marianne"/>
                <w:sz w:val="18"/>
                <w:szCs w:val="18"/>
              </w:rPr>
            </w:pPr>
            <w:r w:rsidRPr="00C72F7E">
              <w:rPr>
                <w:rFonts w:ascii="Marianne" w:hAnsi="Marianne"/>
                <w:sz w:val="18"/>
                <w:szCs w:val="18"/>
              </w:rPr>
              <w:t xml:space="preserve">Sexe :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4424244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E4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C72F7E">
              <w:rPr>
                <w:rFonts w:ascii="Marianne" w:hAnsi="Marianne"/>
                <w:sz w:val="18"/>
                <w:szCs w:val="18"/>
              </w:rPr>
              <w:t xml:space="preserve"> Féminin              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1575008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7E4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C72F7E">
              <w:rPr>
                <w:rFonts w:ascii="Marianne" w:hAnsi="Marianne"/>
                <w:sz w:val="18"/>
                <w:szCs w:val="18"/>
              </w:rPr>
              <w:t xml:space="preserve"> Masculin</w:t>
            </w:r>
          </w:p>
          <w:p w14:paraId="3213EA6D" w14:textId="396691C5" w:rsidR="0075227B" w:rsidRPr="00C72F7E" w:rsidRDefault="00564BC0" w:rsidP="00C8695F">
            <w:pPr>
              <w:tabs>
                <w:tab w:val="right" w:leader="dot" w:pos="9070"/>
              </w:tabs>
              <w:spacing w:line="360" w:lineRule="auto"/>
              <w:rPr>
                <w:rFonts w:ascii="Marianne" w:hAnsi="Marianne"/>
                <w:sz w:val="18"/>
                <w:szCs w:val="18"/>
              </w:rPr>
            </w:pPr>
            <w:r w:rsidRPr="00C72F7E">
              <w:rPr>
                <w:rFonts w:ascii="Marianne" w:hAnsi="Marianne"/>
                <w:sz w:val="18"/>
                <w:szCs w:val="18"/>
              </w:rPr>
              <w:t>Date de naissance :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1266734128"/>
                <w:placeholder>
                  <w:docPart w:val="6E8B8F88CD1B4845B4350A58186B1C94"/>
                </w:placeholder>
                <w:showingPlcHdr/>
                <w:date>
                  <w:dateFormat w:val="dd/MM/yyyy"/>
                  <w:lid w:val="fr-FR"/>
                  <w:storeMappedDataAs w:val="dateTime"/>
                  <w:calendar w:val="gregorian"/>
                </w:date>
              </w:sdtPr>
              <w:sdtEndPr/>
              <w:sdtContent>
                <w:r w:rsidR="00B43699">
                  <w:rPr>
                    <w:rStyle w:val="Textedelespacerserv"/>
                  </w:rPr>
                  <w:t>- - / - - / - - - -</w:t>
                </w:r>
              </w:sdtContent>
            </w:sdt>
            <w:r w:rsidRPr="00C72F7E">
              <w:rPr>
                <w:rFonts w:ascii="Marianne" w:hAnsi="Marianne"/>
                <w:sz w:val="18"/>
                <w:szCs w:val="18"/>
              </w:rPr>
              <w:t xml:space="preserve">     Classe :</w:t>
            </w:r>
            <w:r w:rsidR="008A261D" w:rsidRPr="00C72F7E">
              <w:rPr>
                <w:rFonts w:ascii="Marianne" w:hAnsi="Marianne"/>
                <w:sz w:val="18"/>
                <w:szCs w:val="18"/>
              </w:rPr>
              <w:t xml:space="preserve"> </w:t>
            </w:r>
            <w:r w:rsidR="00B43699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1903094749"/>
                <w:placeholder>
                  <w:docPart w:val="624A669094AC49BF9C824942319F902B"/>
                </w:placeholder>
                <w:showingPlcHdr/>
                <w:text/>
              </w:sdtPr>
              <w:sdtEndPr/>
              <w:sdtContent>
                <w:r w:rsidR="00B43699" w:rsidRPr="00DC7A9E">
                  <w:rPr>
                    <w:rStyle w:val="Textedelespacerserv"/>
                  </w:rPr>
                  <w:t>Cliquez ici pour entrer du texte.</w:t>
                </w:r>
              </w:sdtContent>
            </w:sdt>
          </w:p>
          <w:p w14:paraId="310E6515" w14:textId="2A642511" w:rsidR="00564BC0" w:rsidRPr="00C72F7E" w:rsidRDefault="00564BC0" w:rsidP="00C8695F">
            <w:pPr>
              <w:tabs>
                <w:tab w:val="right" w:leader="dot" w:pos="9070"/>
              </w:tabs>
              <w:spacing w:line="360" w:lineRule="auto"/>
              <w:rPr>
                <w:rFonts w:ascii="Marianne" w:hAnsi="Marianne"/>
                <w:sz w:val="18"/>
                <w:szCs w:val="18"/>
              </w:rPr>
            </w:pPr>
            <w:r w:rsidRPr="00C72F7E">
              <w:rPr>
                <w:rFonts w:ascii="Marianne" w:hAnsi="Marianne"/>
                <w:sz w:val="18"/>
                <w:szCs w:val="18"/>
              </w:rPr>
              <w:t>INE</w:t>
            </w:r>
            <w:r w:rsidR="00AC0377" w:rsidRPr="00C72F7E">
              <w:rPr>
                <w:rFonts w:ascii="Marianne" w:hAnsi="Marianne"/>
                <w:sz w:val="18"/>
                <w:szCs w:val="18"/>
              </w:rPr>
              <w:t xml:space="preserve"> </w:t>
            </w:r>
            <w:r w:rsidRPr="00C72F7E">
              <w:rPr>
                <w:rFonts w:ascii="Marianne" w:hAnsi="Marianne"/>
                <w:sz w:val="18"/>
                <w:szCs w:val="18"/>
              </w:rPr>
              <w:t xml:space="preserve">: </w:t>
            </w:r>
            <w:r w:rsidR="00B43699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1217319633"/>
                <w:placeholder>
                  <w:docPart w:val="2F53E8EFF6D04AFFAC8A0FB5ACB63BE0"/>
                </w:placeholder>
                <w:showingPlcHdr/>
                <w:text/>
              </w:sdtPr>
              <w:sdtEndPr/>
              <w:sdtContent>
                <w:r w:rsidR="00B43699" w:rsidRPr="00DC7A9E">
                  <w:rPr>
                    <w:rStyle w:val="Textedelespacerserv"/>
                  </w:rPr>
                  <w:t>Cliquez ici pour entrer du texte.</w:t>
                </w:r>
              </w:sdtContent>
            </w:sdt>
          </w:p>
          <w:p w14:paraId="0EC2998C" w14:textId="07CD548E" w:rsidR="005E44E2" w:rsidRPr="00C72F7E" w:rsidRDefault="00DC1D5A" w:rsidP="00C8695F">
            <w:pPr>
              <w:tabs>
                <w:tab w:val="right" w:leader="dot" w:pos="9070"/>
              </w:tabs>
              <w:spacing w:line="360" w:lineRule="auto"/>
              <w:rPr>
                <w:rFonts w:ascii="Marianne" w:hAnsi="Marianne"/>
                <w:sz w:val="18"/>
                <w:szCs w:val="18"/>
              </w:rPr>
            </w:pPr>
            <w:r w:rsidRPr="00C72F7E">
              <w:rPr>
                <w:rFonts w:ascii="Marianne" w:hAnsi="Marianne"/>
                <w:sz w:val="18"/>
                <w:szCs w:val="18"/>
              </w:rPr>
              <w:t xml:space="preserve">Nom du responsable </w:t>
            </w:r>
            <w:r w:rsidR="003326DC" w:rsidRPr="00C72F7E">
              <w:rPr>
                <w:rFonts w:ascii="Marianne" w:hAnsi="Marianne"/>
                <w:sz w:val="18"/>
                <w:szCs w:val="18"/>
              </w:rPr>
              <w:t>légal :</w:t>
            </w:r>
            <w:r w:rsidR="00B43699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-618985037"/>
                <w:placeholder>
                  <w:docPart w:val="69D44D5A4B17472D918A86709E64BDCB"/>
                </w:placeholder>
                <w:showingPlcHdr/>
                <w:text/>
              </w:sdtPr>
              <w:sdtEndPr/>
              <w:sdtContent>
                <w:r w:rsidR="00B43699">
                  <w:rPr>
                    <w:rStyle w:val="Textedelespacerserv"/>
                  </w:rPr>
                  <w:t>Entrez</w:t>
                </w:r>
                <w:r w:rsidR="00B43699" w:rsidRPr="00DC7A9E">
                  <w:rPr>
                    <w:rStyle w:val="Textedelespacerserv"/>
                  </w:rPr>
                  <w:t xml:space="preserve"> du texte.</w:t>
                </w:r>
              </w:sdtContent>
            </w:sdt>
            <w:r w:rsidR="00B43699">
              <w:rPr>
                <w:rFonts w:ascii="Marianne" w:hAnsi="Marianne"/>
                <w:sz w:val="18"/>
                <w:szCs w:val="18"/>
              </w:rPr>
              <w:t xml:space="preserve"> </w:t>
            </w:r>
            <w:r w:rsidR="003607E4">
              <w:rPr>
                <w:rFonts w:ascii="Marianne" w:hAnsi="Marianne"/>
                <w:sz w:val="18"/>
                <w:szCs w:val="18"/>
              </w:rPr>
              <w:t xml:space="preserve"> </w:t>
            </w:r>
            <w:r w:rsidR="00B43699">
              <w:rPr>
                <w:rFonts w:ascii="Marianne" w:hAnsi="Marianne"/>
                <w:sz w:val="18"/>
                <w:szCs w:val="18"/>
              </w:rPr>
              <w:t xml:space="preserve"> </w:t>
            </w:r>
            <w:r w:rsidR="005E44E2" w:rsidRPr="00C72F7E">
              <w:rPr>
                <w:rFonts w:ascii="Marianne" w:hAnsi="Marianne"/>
                <w:sz w:val="18"/>
                <w:szCs w:val="18"/>
              </w:rPr>
              <w:t xml:space="preserve">Tel du responsable légal : </w:t>
            </w:r>
            <w:r w:rsidR="00B43699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1045022518"/>
                <w:placeholder>
                  <w:docPart w:val="9D65D3438A19431AB4E62DBFE106C49B"/>
                </w:placeholder>
                <w:showingPlcHdr/>
                <w:text/>
              </w:sdtPr>
              <w:sdtEndPr/>
              <w:sdtContent>
                <w:r w:rsidR="00B43699">
                  <w:rPr>
                    <w:rStyle w:val="Textedelespacerserv"/>
                  </w:rPr>
                  <w:t>Entrez</w:t>
                </w:r>
                <w:r w:rsidR="00B43699" w:rsidRPr="00DC7A9E">
                  <w:rPr>
                    <w:rStyle w:val="Textedelespacerserv"/>
                  </w:rPr>
                  <w:t xml:space="preserve"> du texte.</w:t>
                </w:r>
              </w:sdtContent>
            </w:sdt>
          </w:p>
          <w:p w14:paraId="07B8D46C" w14:textId="4F300C9F" w:rsidR="005E44E2" w:rsidRPr="00C72F7E" w:rsidRDefault="00DC1D5A" w:rsidP="00707137">
            <w:pPr>
              <w:tabs>
                <w:tab w:val="right" w:leader="dot" w:pos="9070"/>
              </w:tabs>
              <w:spacing w:after="80"/>
              <w:rPr>
                <w:rFonts w:ascii="Marianne" w:hAnsi="Marianne"/>
                <w:sz w:val="18"/>
                <w:szCs w:val="18"/>
              </w:rPr>
            </w:pPr>
            <w:r w:rsidRPr="00C72F7E">
              <w:rPr>
                <w:rFonts w:ascii="Marianne" w:hAnsi="Marianne"/>
                <w:sz w:val="18"/>
                <w:szCs w:val="18"/>
              </w:rPr>
              <w:t>Tél :</w:t>
            </w:r>
            <w:r w:rsidR="00B43699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1844133174"/>
                <w:placeholder>
                  <w:docPart w:val="EC4DB67EC7E14EA7B09C688F05368923"/>
                </w:placeholder>
                <w:showingPlcHdr/>
                <w:text/>
              </w:sdtPr>
              <w:sdtEndPr/>
              <w:sdtContent>
                <w:r w:rsidR="00B43699">
                  <w:rPr>
                    <w:rStyle w:val="Textedelespacerserv"/>
                  </w:rPr>
                  <w:t>Entrez</w:t>
                </w:r>
                <w:r w:rsidR="00B43699" w:rsidRPr="00DC7A9E">
                  <w:rPr>
                    <w:rStyle w:val="Textedelespacerserv"/>
                  </w:rPr>
                  <w:t xml:space="preserve"> du texte.</w:t>
                </w:r>
              </w:sdtContent>
            </w:sdt>
            <w:r w:rsidR="00B43699">
              <w:rPr>
                <w:rFonts w:ascii="Marianne" w:hAnsi="Marianne"/>
                <w:sz w:val="18"/>
                <w:szCs w:val="18"/>
              </w:rPr>
              <w:t xml:space="preserve"> </w:t>
            </w:r>
            <w:r w:rsidRPr="00C72F7E">
              <w:rPr>
                <w:rFonts w:ascii="Marianne" w:hAnsi="Marianne"/>
                <w:sz w:val="18"/>
                <w:szCs w:val="18"/>
              </w:rPr>
              <w:t xml:space="preserve">         </w:t>
            </w:r>
            <w:r w:rsidR="005E44E2" w:rsidRPr="00C72F7E">
              <w:rPr>
                <w:rFonts w:ascii="Marianne" w:hAnsi="Marianne"/>
                <w:sz w:val="18"/>
                <w:szCs w:val="18"/>
              </w:rPr>
              <w:t>Mail :</w:t>
            </w:r>
            <w:r w:rsidR="003607E4">
              <w:rPr>
                <w:rFonts w:ascii="Marianne" w:hAnsi="Marianne"/>
                <w:sz w:val="18"/>
                <w:szCs w:val="18"/>
              </w:rPr>
              <w:t xml:space="preserve">  </w:t>
            </w:r>
            <w:r w:rsidR="00B43699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1805496383"/>
                <w:placeholder>
                  <w:docPart w:val="13BB8FFCA905416199BC8EFB9BD4C141"/>
                </w:placeholder>
                <w:showingPlcHdr/>
                <w:text/>
              </w:sdtPr>
              <w:sdtEndPr/>
              <w:sdtContent>
                <w:r w:rsidR="00B43699">
                  <w:rPr>
                    <w:rStyle w:val="Textedelespacerserv"/>
                  </w:rPr>
                  <w:t>Entrez</w:t>
                </w:r>
                <w:r w:rsidR="00B43699" w:rsidRPr="00DC7A9E">
                  <w:rPr>
                    <w:rStyle w:val="Textedelespacerserv"/>
                  </w:rPr>
                  <w:t xml:space="preserve"> du texte.</w:t>
                </w:r>
              </w:sdtContent>
            </w:sdt>
          </w:p>
          <w:p w14:paraId="01E8A200" w14:textId="0B19F1A2" w:rsidR="00DC1D5A" w:rsidRPr="00C72F7E" w:rsidRDefault="003B3E78" w:rsidP="00707137">
            <w:pPr>
              <w:tabs>
                <w:tab w:val="left" w:pos="33"/>
                <w:tab w:val="right" w:leader="dot" w:pos="9070"/>
              </w:tabs>
              <w:spacing w:after="80"/>
              <w:rPr>
                <w:rFonts w:ascii="Marianne" w:hAnsi="Marianne"/>
                <w:sz w:val="18"/>
                <w:szCs w:val="18"/>
              </w:rPr>
            </w:pPr>
            <w:r w:rsidRPr="00C72F7E">
              <w:rPr>
                <w:rFonts w:ascii="Marianne" w:hAnsi="Marianne"/>
                <w:sz w:val="18"/>
                <w:szCs w:val="18"/>
              </w:rPr>
              <w:t>Adresse postale </w:t>
            </w:r>
            <w:r w:rsidR="00DC1D5A" w:rsidRPr="00C72F7E">
              <w:rPr>
                <w:rFonts w:ascii="Marianne" w:hAnsi="Marianne"/>
                <w:sz w:val="18"/>
                <w:szCs w:val="18"/>
              </w:rPr>
              <w:t>:</w:t>
            </w:r>
            <w:r w:rsidR="003607E4">
              <w:rPr>
                <w:rFonts w:ascii="Marianne" w:hAnsi="Marianne"/>
                <w:sz w:val="18"/>
                <w:szCs w:val="18"/>
              </w:rPr>
              <w:t xml:space="preserve"> </w:t>
            </w:r>
            <w:r w:rsidR="00707137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307208447"/>
                <w:placeholder>
                  <w:docPart w:val="2456B31B65A14B2DA2BAEE67DC992E98"/>
                </w:placeholder>
                <w:showingPlcHdr/>
                <w:text/>
              </w:sdtPr>
              <w:sdtEndPr/>
              <w:sdtContent>
                <w:r w:rsidR="00707137" w:rsidRPr="00DC7A9E">
                  <w:rPr>
                    <w:rStyle w:val="Textedelespacerserv"/>
                  </w:rPr>
                  <w:t>Cliquez ici pour entrer du texte.</w:t>
                </w:r>
              </w:sdtContent>
            </w:sdt>
          </w:p>
          <w:p w14:paraId="4F2927A0" w14:textId="0EBCB0C7" w:rsidR="00DC1D5A" w:rsidRPr="00C72F7E" w:rsidRDefault="008A261D" w:rsidP="00707137">
            <w:pPr>
              <w:tabs>
                <w:tab w:val="left" w:pos="33"/>
                <w:tab w:val="right" w:leader="dot" w:pos="9070"/>
              </w:tabs>
              <w:spacing w:after="80"/>
              <w:rPr>
                <w:rFonts w:ascii="Marianne" w:hAnsi="Marianne"/>
                <w:sz w:val="18"/>
                <w:szCs w:val="18"/>
              </w:rPr>
            </w:pPr>
            <w:r w:rsidRPr="00C72F7E">
              <w:rPr>
                <w:rFonts w:ascii="Marianne" w:hAnsi="Marianne"/>
                <w:sz w:val="18"/>
                <w:szCs w:val="18"/>
              </w:rPr>
              <w:t xml:space="preserve">Discipline et </w:t>
            </w:r>
            <w:r w:rsidR="00A16CFE" w:rsidRPr="00C72F7E">
              <w:rPr>
                <w:rFonts w:ascii="Marianne" w:hAnsi="Marianne"/>
                <w:sz w:val="18"/>
                <w:szCs w:val="18"/>
              </w:rPr>
              <w:t xml:space="preserve">Club </w:t>
            </w:r>
            <w:r w:rsidR="003326DC" w:rsidRPr="00C72F7E">
              <w:rPr>
                <w:rFonts w:ascii="Marianne" w:hAnsi="Marianne"/>
                <w:sz w:val="18"/>
                <w:szCs w:val="18"/>
              </w:rPr>
              <w:t xml:space="preserve">sportif </w:t>
            </w:r>
            <w:r w:rsidR="00A16CFE" w:rsidRPr="00C72F7E">
              <w:rPr>
                <w:rFonts w:ascii="Marianne" w:hAnsi="Marianne"/>
                <w:sz w:val="18"/>
                <w:szCs w:val="18"/>
              </w:rPr>
              <w:t>actuel </w:t>
            </w:r>
            <w:r w:rsidR="00DC1D5A" w:rsidRPr="00C72F7E">
              <w:rPr>
                <w:rFonts w:ascii="Marianne" w:hAnsi="Marianne"/>
                <w:sz w:val="18"/>
                <w:szCs w:val="18"/>
              </w:rPr>
              <w:t>:</w:t>
            </w:r>
            <w:r w:rsidR="003607E4">
              <w:rPr>
                <w:rFonts w:ascii="Marianne" w:hAnsi="Marianne"/>
                <w:sz w:val="18"/>
                <w:szCs w:val="18"/>
              </w:rPr>
              <w:t xml:space="preserve"> </w:t>
            </w:r>
            <w:r w:rsidR="00707137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95450327"/>
                <w:placeholder>
                  <w:docPart w:val="9242EA31A127439EBA92D0D68C924CE3"/>
                </w:placeholder>
                <w:showingPlcHdr/>
                <w:text/>
              </w:sdtPr>
              <w:sdtEndPr/>
              <w:sdtContent>
                <w:r w:rsidR="00707137" w:rsidRPr="00DC7A9E">
                  <w:rPr>
                    <w:rStyle w:val="Textedelespacerserv"/>
                  </w:rPr>
                  <w:t>Cliquez ici pour entrer du texte.</w:t>
                </w:r>
              </w:sdtContent>
            </w:sdt>
          </w:p>
          <w:p w14:paraId="4F29CCCB" w14:textId="4072F6E8" w:rsidR="007F01BD" w:rsidRPr="00C72F7E" w:rsidRDefault="00A16CFE" w:rsidP="00707137">
            <w:pPr>
              <w:tabs>
                <w:tab w:val="left" w:pos="33"/>
                <w:tab w:val="right" w:leader="dot" w:pos="9070"/>
              </w:tabs>
              <w:spacing w:after="80"/>
              <w:rPr>
                <w:rFonts w:ascii="Marianne" w:hAnsi="Marianne"/>
                <w:sz w:val="18"/>
                <w:szCs w:val="18"/>
              </w:rPr>
            </w:pPr>
            <w:r w:rsidRPr="00C72F7E">
              <w:rPr>
                <w:rFonts w:ascii="Marianne" w:hAnsi="Marianne"/>
                <w:sz w:val="18"/>
                <w:szCs w:val="18"/>
              </w:rPr>
              <w:t>Niveau de compétition</w:t>
            </w:r>
            <w:r w:rsidR="008A261D" w:rsidRPr="00C72F7E">
              <w:rPr>
                <w:rFonts w:ascii="Marianne" w:hAnsi="Marianne"/>
                <w:sz w:val="18"/>
                <w:szCs w:val="18"/>
              </w:rPr>
              <w:t> /Palmarès</w:t>
            </w:r>
            <w:r w:rsidR="00DC1D5A" w:rsidRPr="00C72F7E">
              <w:rPr>
                <w:rFonts w:ascii="Marianne" w:hAnsi="Marianne"/>
                <w:sz w:val="18"/>
                <w:szCs w:val="18"/>
              </w:rPr>
              <w:t> :</w:t>
            </w:r>
            <w:r w:rsidR="003607E4">
              <w:rPr>
                <w:rFonts w:ascii="Marianne" w:hAnsi="Marianne"/>
                <w:sz w:val="18"/>
                <w:szCs w:val="18"/>
              </w:rPr>
              <w:t xml:space="preserve"> </w:t>
            </w:r>
            <w:r w:rsidR="00707137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-2080051626"/>
                <w:placeholder>
                  <w:docPart w:val="60BA6B20A5774F688F1F1FE8B11F9423"/>
                </w:placeholder>
                <w:showingPlcHdr/>
                <w:text/>
              </w:sdtPr>
              <w:sdtEndPr/>
              <w:sdtContent>
                <w:r w:rsidR="00707137" w:rsidRPr="00DC7A9E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  <w:tr w:rsidR="00564BC0" w:rsidRPr="0004544A" w14:paraId="18ECBF7C" w14:textId="77777777" w:rsidTr="007E2A70">
        <w:trPr>
          <w:trHeight w:val="1582"/>
        </w:trPr>
        <w:tc>
          <w:tcPr>
            <w:tcW w:w="850" w:type="dxa"/>
            <w:vMerge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BC5E5" w:themeFill="accent1" w:themeFillTint="66"/>
          </w:tcPr>
          <w:p w14:paraId="1EBA1B54" w14:textId="77777777" w:rsidR="00564BC0" w:rsidRPr="0004544A" w:rsidRDefault="00564BC0" w:rsidP="00C8695F">
            <w:pPr>
              <w:spacing w:after="80"/>
              <w:rPr>
                <w:rFonts w:ascii="Marianne Light" w:hAnsi="Marianne Light"/>
                <w:b/>
                <w:sz w:val="18"/>
                <w:szCs w:val="18"/>
              </w:rPr>
            </w:pPr>
          </w:p>
        </w:tc>
        <w:tc>
          <w:tcPr>
            <w:tcW w:w="89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4B72BF2" w14:textId="77777777" w:rsidR="00564BC0" w:rsidRPr="00C72F7E" w:rsidRDefault="00564BC0" w:rsidP="00707137">
            <w:pPr>
              <w:tabs>
                <w:tab w:val="right" w:leader="dot" w:pos="9070"/>
              </w:tabs>
              <w:spacing w:after="80"/>
              <w:rPr>
                <w:rFonts w:ascii="Marianne" w:hAnsi="Marianne"/>
                <w:b/>
                <w:sz w:val="18"/>
                <w:szCs w:val="18"/>
              </w:rPr>
            </w:pPr>
            <w:r w:rsidRPr="00C72F7E">
              <w:rPr>
                <w:rFonts w:ascii="Marianne" w:hAnsi="Marianne"/>
                <w:b/>
                <w:sz w:val="18"/>
                <w:szCs w:val="18"/>
              </w:rPr>
              <w:t>Établissement</w:t>
            </w:r>
            <w:r w:rsidRPr="00C72F7E">
              <w:rPr>
                <w:rFonts w:ascii="Marianne" w:hAnsi="Marianne" w:cs="Calibri"/>
                <w:b/>
                <w:sz w:val="18"/>
                <w:szCs w:val="18"/>
              </w:rPr>
              <w:t> </w:t>
            </w:r>
            <w:r w:rsidRPr="00C72F7E">
              <w:rPr>
                <w:rFonts w:ascii="Marianne" w:hAnsi="Marianne"/>
                <w:b/>
                <w:sz w:val="18"/>
                <w:szCs w:val="18"/>
              </w:rPr>
              <w:t>d</w:t>
            </w:r>
            <w:r w:rsidRPr="00C72F7E">
              <w:rPr>
                <w:rFonts w:ascii="Marianne" w:hAnsi="Marianne" w:cs="Marianne Light"/>
                <w:b/>
                <w:sz w:val="18"/>
                <w:szCs w:val="18"/>
              </w:rPr>
              <w:t>’</w:t>
            </w:r>
            <w:r w:rsidRPr="00C72F7E">
              <w:rPr>
                <w:rFonts w:ascii="Marianne" w:hAnsi="Marianne"/>
                <w:b/>
                <w:sz w:val="18"/>
                <w:szCs w:val="18"/>
              </w:rPr>
              <w:t>origine</w:t>
            </w:r>
            <w:r w:rsidRPr="00C72F7E">
              <w:rPr>
                <w:rFonts w:ascii="Marianne" w:hAnsi="Marianne" w:cs="Calibri"/>
                <w:b/>
                <w:sz w:val="18"/>
                <w:szCs w:val="18"/>
              </w:rPr>
              <w:t> </w:t>
            </w:r>
            <w:r w:rsidRPr="00C72F7E">
              <w:rPr>
                <w:rFonts w:ascii="Marianne" w:hAnsi="Marianne"/>
                <w:b/>
                <w:sz w:val="18"/>
                <w:szCs w:val="18"/>
              </w:rPr>
              <w:t>(toutes les rubriques sont obligatoires)</w:t>
            </w:r>
            <w:r w:rsidRPr="00C72F7E">
              <w:rPr>
                <w:rFonts w:ascii="Marianne" w:hAnsi="Marianne" w:cs="Calibri"/>
                <w:b/>
                <w:sz w:val="18"/>
                <w:szCs w:val="18"/>
              </w:rPr>
              <w:t> </w:t>
            </w:r>
            <w:r w:rsidRPr="00C72F7E">
              <w:rPr>
                <w:rFonts w:ascii="Marianne" w:hAnsi="Marianne"/>
                <w:b/>
                <w:sz w:val="18"/>
                <w:szCs w:val="18"/>
              </w:rPr>
              <w:t>:</w:t>
            </w:r>
          </w:p>
          <w:p w14:paraId="621DD939" w14:textId="5FCBC0CC" w:rsidR="00564BC0" w:rsidRPr="00C72F7E" w:rsidRDefault="00564BC0" w:rsidP="00707137">
            <w:pPr>
              <w:tabs>
                <w:tab w:val="right" w:leader="dot" w:pos="9070"/>
              </w:tabs>
              <w:spacing w:after="80"/>
              <w:rPr>
                <w:rFonts w:ascii="Marianne" w:hAnsi="Marianne"/>
                <w:sz w:val="18"/>
                <w:szCs w:val="18"/>
              </w:rPr>
            </w:pPr>
            <w:r w:rsidRPr="00C72F7E">
              <w:rPr>
                <w:rFonts w:ascii="Marianne" w:hAnsi="Marianne"/>
                <w:sz w:val="18"/>
                <w:szCs w:val="18"/>
              </w:rPr>
              <w:t xml:space="preserve">NOM de l'établissement :  </w:t>
            </w:r>
            <w:r w:rsidR="00707137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1299184365"/>
                <w:placeholder>
                  <w:docPart w:val="8AEEFF5B71404E12A4C39F79A24AB7CF"/>
                </w:placeholder>
                <w:showingPlcHdr/>
                <w:text/>
              </w:sdtPr>
              <w:sdtEndPr/>
              <w:sdtContent>
                <w:r w:rsidR="00707137" w:rsidRPr="00DC7A9E">
                  <w:rPr>
                    <w:rStyle w:val="Textedelespacerserv"/>
                  </w:rPr>
                  <w:t>Cliquez ici pour entrer du texte.</w:t>
                </w:r>
              </w:sdtContent>
            </w:sdt>
          </w:p>
          <w:p w14:paraId="2E2358A5" w14:textId="5D5BAA36" w:rsidR="00564BC0" w:rsidRPr="00C72F7E" w:rsidRDefault="00564BC0" w:rsidP="00707137">
            <w:pPr>
              <w:tabs>
                <w:tab w:val="right" w:leader="dot" w:pos="9070"/>
              </w:tabs>
              <w:spacing w:after="80"/>
              <w:rPr>
                <w:rFonts w:ascii="Marianne" w:hAnsi="Marianne"/>
                <w:sz w:val="18"/>
                <w:szCs w:val="18"/>
              </w:rPr>
            </w:pPr>
            <w:r w:rsidRPr="00C72F7E">
              <w:rPr>
                <w:rFonts w:ascii="Marianne" w:hAnsi="Marianne"/>
                <w:sz w:val="18"/>
                <w:szCs w:val="18"/>
              </w:rPr>
              <w:t>Téléphone</w:t>
            </w:r>
            <w:r w:rsidRPr="00C72F7E">
              <w:rPr>
                <w:rFonts w:ascii="Marianne" w:hAnsi="Marianne" w:cs="Calibri"/>
                <w:sz w:val="18"/>
                <w:szCs w:val="18"/>
              </w:rPr>
              <w:t> </w:t>
            </w:r>
            <w:r w:rsidRPr="00C72F7E">
              <w:rPr>
                <w:rFonts w:ascii="Marianne" w:hAnsi="Marianne"/>
                <w:sz w:val="18"/>
                <w:szCs w:val="18"/>
              </w:rPr>
              <w:t xml:space="preserve">:  </w:t>
            </w:r>
            <w:r w:rsidR="00707137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569784480"/>
                <w:placeholder>
                  <w:docPart w:val="462BEF19B2EE42778D506FA290C42F64"/>
                </w:placeholder>
                <w:showingPlcHdr/>
                <w:text/>
              </w:sdtPr>
              <w:sdtEndPr/>
              <w:sdtContent>
                <w:r w:rsidR="00707137" w:rsidRPr="00DC7A9E">
                  <w:rPr>
                    <w:rStyle w:val="Textedelespacerserv"/>
                  </w:rPr>
                  <w:t>Cliquez ici pour entrer du texte.</w:t>
                </w:r>
              </w:sdtContent>
            </w:sdt>
          </w:p>
          <w:p w14:paraId="0092C06D" w14:textId="3F08D884" w:rsidR="00564BC0" w:rsidRPr="00C72F7E" w:rsidRDefault="00564BC0" w:rsidP="00707137">
            <w:pPr>
              <w:spacing w:after="80"/>
              <w:rPr>
                <w:rFonts w:ascii="Marianne" w:hAnsi="Marianne"/>
                <w:spacing w:val="26"/>
                <w:sz w:val="18"/>
                <w:szCs w:val="18"/>
              </w:rPr>
            </w:pPr>
            <w:r w:rsidRPr="00C72F7E">
              <w:rPr>
                <w:rFonts w:ascii="Marianne" w:hAnsi="Marianne"/>
                <w:sz w:val="18"/>
                <w:szCs w:val="18"/>
              </w:rPr>
              <w:t>Mail</w:t>
            </w:r>
            <w:r w:rsidRPr="00C72F7E">
              <w:rPr>
                <w:rFonts w:ascii="Marianne" w:hAnsi="Marianne" w:cs="Calibri"/>
                <w:sz w:val="18"/>
                <w:szCs w:val="18"/>
              </w:rPr>
              <w:t> </w:t>
            </w:r>
            <w:r w:rsidRPr="00C72F7E">
              <w:rPr>
                <w:rFonts w:ascii="Marianne" w:hAnsi="Marianne"/>
                <w:sz w:val="18"/>
                <w:szCs w:val="18"/>
              </w:rPr>
              <w:t>:</w:t>
            </w:r>
            <w:r w:rsidR="007F01BD" w:rsidRPr="00C72F7E">
              <w:rPr>
                <w:rFonts w:ascii="Marianne" w:hAnsi="Marianne"/>
                <w:sz w:val="18"/>
                <w:szCs w:val="18"/>
              </w:rPr>
              <w:t xml:space="preserve"> </w:t>
            </w:r>
            <w:r w:rsidR="00707137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-1988699211"/>
                <w:placeholder>
                  <w:docPart w:val="101A014F95F145888273A74D3642AB22"/>
                </w:placeholder>
                <w:showingPlcHdr/>
                <w:text/>
              </w:sdtPr>
              <w:sdtEndPr/>
              <w:sdtContent>
                <w:r w:rsidR="00707137" w:rsidRPr="00DC7A9E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  <w:tr w:rsidR="00564BC0" w:rsidRPr="0004544A" w14:paraId="70B4A821" w14:textId="77777777" w:rsidTr="00051A4B">
        <w:trPr>
          <w:trHeight w:val="1634"/>
        </w:trPr>
        <w:tc>
          <w:tcPr>
            <w:tcW w:w="850" w:type="dxa"/>
            <w:vMerge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BBC5E5" w:themeFill="accent1" w:themeFillTint="66"/>
          </w:tcPr>
          <w:p w14:paraId="4D7AC021" w14:textId="77777777" w:rsidR="00564BC0" w:rsidRPr="0004544A" w:rsidRDefault="00564BC0" w:rsidP="00C8695F">
            <w:pPr>
              <w:spacing w:after="80"/>
              <w:rPr>
                <w:rFonts w:ascii="Marianne Light" w:hAnsi="Marianne Light"/>
                <w:b/>
                <w:sz w:val="18"/>
                <w:szCs w:val="18"/>
              </w:rPr>
            </w:pPr>
          </w:p>
        </w:tc>
        <w:tc>
          <w:tcPr>
            <w:tcW w:w="89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7872990" w14:textId="4890379E" w:rsidR="006957A7" w:rsidRDefault="00A16CFE" w:rsidP="00C8695F">
            <w:pPr>
              <w:tabs>
                <w:tab w:val="right" w:leader="dot" w:pos="9070"/>
              </w:tabs>
              <w:spacing w:before="60" w:after="60"/>
              <w:rPr>
                <w:rFonts w:ascii="Marianne" w:hAnsi="Marianne"/>
                <w:b/>
                <w:sz w:val="18"/>
                <w:szCs w:val="18"/>
              </w:rPr>
            </w:pPr>
            <w:r>
              <w:rPr>
                <w:rFonts w:ascii="Marianne" w:hAnsi="Marianne" w:cs="Marianne Light"/>
                <w:b/>
                <w:sz w:val="18"/>
                <w:szCs w:val="18"/>
              </w:rPr>
              <w:t>F</w:t>
            </w:r>
            <w:r w:rsidR="002947A0">
              <w:rPr>
                <w:rFonts w:ascii="Marianne" w:hAnsi="Marianne" w:cs="Marianne Light"/>
                <w:b/>
                <w:sz w:val="18"/>
                <w:szCs w:val="18"/>
              </w:rPr>
              <w:t>ormation</w:t>
            </w:r>
            <w:r w:rsidR="00564BC0" w:rsidRPr="00EA7F77">
              <w:rPr>
                <w:rFonts w:ascii="Marianne" w:hAnsi="Marianne"/>
                <w:b/>
                <w:sz w:val="18"/>
                <w:szCs w:val="18"/>
              </w:rPr>
              <w:t xml:space="preserve"> dans </w:t>
            </w:r>
            <w:r w:rsidR="007F01BD" w:rsidRPr="00EA7F77">
              <w:rPr>
                <w:rFonts w:ascii="Marianne" w:hAnsi="Marianne"/>
                <w:b/>
                <w:sz w:val="18"/>
                <w:szCs w:val="18"/>
              </w:rPr>
              <w:t>l</w:t>
            </w:r>
            <w:r w:rsidR="007F01BD">
              <w:rPr>
                <w:rFonts w:ascii="Marianne" w:hAnsi="Marianne"/>
                <w:b/>
                <w:sz w:val="18"/>
                <w:szCs w:val="18"/>
              </w:rPr>
              <w:t>a</w:t>
            </w:r>
            <w:r w:rsidR="007F01BD" w:rsidRPr="00EA7F77">
              <w:rPr>
                <w:rFonts w:ascii="Marianne" w:hAnsi="Marianne"/>
                <w:b/>
                <w:sz w:val="18"/>
                <w:szCs w:val="18"/>
              </w:rPr>
              <w:t>quel</w:t>
            </w:r>
            <w:r w:rsidR="007F01BD">
              <w:rPr>
                <w:rFonts w:ascii="Marianne" w:hAnsi="Marianne"/>
                <w:b/>
                <w:sz w:val="18"/>
                <w:szCs w:val="18"/>
              </w:rPr>
              <w:t>le</w:t>
            </w:r>
            <w:r w:rsidR="007F01BD" w:rsidRPr="00EA7F77">
              <w:rPr>
                <w:rFonts w:ascii="Marianne" w:hAnsi="Marianne"/>
                <w:b/>
                <w:sz w:val="18"/>
                <w:szCs w:val="18"/>
              </w:rPr>
              <w:t xml:space="preserve"> </w:t>
            </w:r>
            <w:r w:rsidR="00564BC0" w:rsidRPr="00EA7F77">
              <w:rPr>
                <w:rFonts w:ascii="Marianne" w:hAnsi="Marianne"/>
                <w:b/>
                <w:sz w:val="18"/>
                <w:szCs w:val="18"/>
              </w:rPr>
              <w:t xml:space="preserve">l’élève </w:t>
            </w:r>
            <w:r w:rsidR="003B3E78">
              <w:rPr>
                <w:rFonts w:ascii="Marianne" w:hAnsi="Marianne"/>
                <w:b/>
                <w:sz w:val="18"/>
                <w:szCs w:val="18"/>
              </w:rPr>
              <w:t>candidate</w:t>
            </w:r>
            <w:r w:rsidR="006957A7">
              <w:rPr>
                <w:rFonts w:ascii="Marianne" w:hAnsi="Marianne"/>
                <w:b/>
                <w:sz w:val="18"/>
                <w:szCs w:val="18"/>
              </w:rPr>
              <w:t> :</w:t>
            </w:r>
          </w:p>
          <w:p w14:paraId="4F1219E1" w14:textId="02F717DF" w:rsidR="00A16CFE" w:rsidRPr="00C72F7E" w:rsidRDefault="006957A7" w:rsidP="00C8695F">
            <w:pPr>
              <w:tabs>
                <w:tab w:val="right" w:leader="dot" w:pos="9070"/>
              </w:tabs>
              <w:spacing w:after="120"/>
              <w:rPr>
                <w:rFonts w:ascii="Marianne" w:hAnsi="Marianne"/>
                <w:spacing w:val="26"/>
                <w:sz w:val="18"/>
                <w:szCs w:val="18"/>
              </w:rPr>
            </w:pPr>
            <w:r w:rsidRPr="00C72F7E">
              <w:rPr>
                <w:rFonts w:ascii="Marianne" w:hAnsi="Marianne"/>
                <w:sz w:val="18"/>
                <w:szCs w:val="18"/>
              </w:rPr>
              <w:t xml:space="preserve">NOM de l'établissement souhaité :  </w:t>
            </w:r>
            <w:r w:rsidR="00707137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43190577"/>
                <w:placeholder>
                  <w:docPart w:val="D4B51635803348818828867D3B28A782"/>
                </w:placeholder>
                <w:showingPlcHdr/>
                <w:text/>
              </w:sdtPr>
              <w:sdtEndPr/>
              <w:sdtContent>
                <w:r w:rsidR="00707137" w:rsidRPr="00DC7A9E">
                  <w:rPr>
                    <w:rStyle w:val="Textedelespacerserv"/>
                  </w:rPr>
                  <w:t>Cliquez ici pour entrer du texte.</w:t>
                </w:r>
              </w:sdtContent>
            </w:sdt>
          </w:p>
          <w:p w14:paraId="51C0301F" w14:textId="58C786B3" w:rsidR="008A261D" w:rsidRPr="00C72F7E" w:rsidRDefault="00353D69" w:rsidP="00707137">
            <w:pPr>
              <w:tabs>
                <w:tab w:val="right" w:leader="dot" w:pos="9070"/>
              </w:tabs>
              <w:spacing w:after="80"/>
              <w:rPr>
                <w:rFonts w:ascii="Marianne" w:hAnsi="Marianne"/>
                <w:sz w:val="18"/>
                <w:szCs w:val="18"/>
              </w:rPr>
            </w:pPr>
            <w:r w:rsidRPr="00C72F7E">
              <w:rPr>
                <w:rFonts w:ascii="Marianne" w:hAnsi="Marianne"/>
                <w:sz w:val="18"/>
                <w:szCs w:val="18"/>
              </w:rPr>
              <w:t>Classe concernée</w:t>
            </w:r>
            <w:r w:rsidRPr="00C72F7E">
              <w:rPr>
                <w:rFonts w:ascii="Marianne" w:hAnsi="Marianne"/>
                <w:spacing w:val="26"/>
                <w:sz w:val="18"/>
                <w:szCs w:val="18"/>
              </w:rPr>
              <w:t xml:space="preserve"> :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893578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387D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8A261D" w:rsidRPr="00C72F7E">
              <w:rPr>
                <w:rFonts w:ascii="Marianne" w:hAnsi="Marianne"/>
                <w:sz w:val="18"/>
                <w:szCs w:val="18"/>
              </w:rPr>
              <w:t xml:space="preserve"> 6</w:t>
            </w:r>
            <w:r w:rsidR="008A261D" w:rsidRPr="00C72F7E">
              <w:rPr>
                <w:rFonts w:ascii="Marianne" w:hAnsi="Marianne"/>
                <w:sz w:val="18"/>
                <w:szCs w:val="18"/>
                <w:vertAlign w:val="superscript"/>
              </w:rPr>
              <w:t>e</w:t>
            </w:r>
            <w:r w:rsidR="008A261D" w:rsidRPr="00C72F7E">
              <w:rPr>
                <w:rFonts w:ascii="Marianne" w:hAnsi="Marianne"/>
                <w:sz w:val="18"/>
                <w:szCs w:val="18"/>
              </w:rPr>
              <w:t xml:space="preserve">               </w:t>
            </w:r>
            <w:r w:rsidR="008B526D" w:rsidRPr="00C72F7E">
              <w:rPr>
                <w:rFonts w:ascii="Marianne" w:hAnsi="Marianne"/>
                <w:sz w:val="18"/>
                <w:szCs w:val="18"/>
              </w:rPr>
              <w:t xml:space="preserve">      </w:t>
            </w:r>
            <w:r w:rsidR="008A261D" w:rsidRPr="00C72F7E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1096207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387D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8A261D" w:rsidRPr="00C72F7E">
              <w:rPr>
                <w:rFonts w:ascii="Marianne" w:hAnsi="Marianne"/>
                <w:sz w:val="18"/>
                <w:szCs w:val="18"/>
              </w:rPr>
              <w:t xml:space="preserve"> 5</w:t>
            </w:r>
            <w:r w:rsidR="008A261D" w:rsidRPr="00C72F7E">
              <w:rPr>
                <w:rFonts w:ascii="Marianne" w:hAnsi="Marianne"/>
                <w:sz w:val="18"/>
                <w:szCs w:val="18"/>
                <w:vertAlign w:val="superscript"/>
              </w:rPr>
              <w:t>e</w:t>
            </w:r>
            <w:r w:rsidR="008A261D" w:rsidRPr="00C72F7E">
              <w:rPr>
                <w:rFonts w:ascii="Marianne" w:hAnsi="Marianne"/>
                <w:sz w:val="18"/>
                <w:szCs w:val="18"/>
              </w:rPr>
              <w:t xml:space="preserve">                </w:t>
            </w:r>
            <w:r w:rsidR="008B526D" w:rsidRPr="00C72F7E">
              <w:rPr>
                <w:rFonts w:ascii="Marianne" w:hAnsi="Marianne"/>
                <w:sz w:val="18"/>
                <w:szCs w:val="18"/>
              </w:rPr>
              <w:t xml:space="preserve">   </w:t>
            </w:r>
            <w:r w:rsidR="008A261D" w:rsidRPr="00C72F7E">
              <w:rPr>
                <w:rFonts w:ascii="Marianne" w:hAnsi="Marianne"/>
                <w:sz w:val="18"/>
                <w:szCs w:val="18"/>
              </w:rPr>
              <w:t xml:space="preserve">  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20373092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387D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8A261D" w:rsidRPr="00C72F7E">
              <w:rPr>
                <w:rFonts w:ascii="Marianne" w:hAnsi="Marianne"/>
                <w:sz w:val="18"/>
                <w:szCs w:val="18"/>
              </w:rPr>
              <w:t xml:space="preserve">  4</w:t>
            </w:r>
            <w:r w:rsidR="008A261D" w:rsidRPr="00C72F7E">
              <w:rPr>
                <w:rFonts w:ascii="Marianne" w:hAnsi="Marianne"/>
                <w:sz w:val="18"/>
                <w:szCs w:val="18"/>
                <w:vertAlign w:val="superscript"/>
              </w:rPr>
              <w:t>e</w:t>
            </w:r>
            <w:r w:rsidR="008A261D" w:rsidRPr="00C72F7E">
              <w:rPr>
                <w:rFonts w:ascii="Marianne" w:hAnsi="Marianne"/>
                <w:sz w:val="18"/>
                <w:szCs w:val="18"/>
              </w:rPr>
              <w:t xml:space="preserve">              </w:t>
            </w:r>
            <w:r w:rsidR="008B526D" w:rsidRPr="00C72F7E">
              <w:rPr>
                <w:rFonts w:ascii="Marianne" w:hAnsi="Marianne"/>
                <w:sz w:val="18"/>
                <w:szCs w:val="18"/>
              </w:rPr>
              <w:t xml:space="preserve">            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14033391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387D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8A261D" w:rsidRPr="00C72F7E">
              <w:rPr>
                <w:rFonts w:ascii="Marianne" w:hAnsi="Marianne"/>
                <w:sz w:val="18"/>
                <w:szCs w:val="18"/>
              </w:rPr>
              <w:t xml:space="preserve"> 3</w:t>
            </w:r>
            <w:r w:rsidR="008A261D" w:rsidRPr="00C72F7E">
              <w:rPr>
                <w:rFonts w:ascii="Marianne" w:hAnsi="Marianne"/>
                <w:sz w:val="18"/>
                <w:szCs w:val="18"/>
                <w:vertAlign w:val="superscript"/>
              </w:rPr>
              <w:t>e</w:t>
            </w:r>
            <w:r w:rsidR="008A261D" w:rsidRPr="00C72F7E">
              <w:rPr>
                <w:rFonts w:ascii="Marianne" w:hAnsi="Marianne"/>
                <w:sz w:val="18"/>
                <w:szCs w:val="18"/>
              </w:rPr>
              <w:t xml:space="preserve"> </w:t>
            </w:r>
          </w:p>
          <w:p w14:paraId="00528919" w14:textId="07952D79" w:rsidR="007E2A70" w:rsidRPr="00C72F7E" w:rsidRDefault="008B526D" w:rsidP="00707137">
            <w:pPr>
              <w:tabs>
                <w:tab w:val="right" w:leader="dot" w:pos="9070"/>
              </w:tabs>
              <w:spacing w:after="80"/>
              <w:rPr>
                <w:rFonts w:ascii="Marianne" w:hAnsi="Marianne"/>
                <w:sz w:val="18"/>
                <w:szCs w:val="18"/>
              </w:rPr>
            </w:pPr>
            <w:r w:rsidRPr="00C72F7E">
              <w:rPr>
                <w:rFonts w:ascii="Marianne" w:hAnsi="Marianne"/>
                <w:sz w:val="18"/>
                <w:szCs w:val="18"/>
              </w:rPr>
              <w:t xml:space="preserve">                                   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4154532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387D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353D69" w:rsidRPr="00C72F7E">
              <w:rPr>
                <w:rFonts w:ascii="Marianne" w:hAnsi="Marianne"/>
                <w:sz w:val="18"/>
                <w:szCs w:val="18"/>
              </w:rPr>
              <w:t xml:space="preserve"> 2</w:t>
            </w:r>
            <w:r w:rsidR="00353D69" w:rsidRPr="00C72F7E">
              <w:rPr>
                <w:rFonts w:ascii="Marianne" w:hAnsi="Marianne"/>
                <w:sz w:val="18"/>
                <w:szCs w:val="18"/>
                <w:vertAlign w:val="superscript"/>
              </w:rPr>
              <w:t xml:space="preserve">de </w:t>
            </w:r>
            <w:r w:rsidR="00353D69" w:rsidRPr="00C72F7E">
              <w:rPr>
                <w:rFonts w:ascii="Marianne" w:hAnsi="Marianne"/>
                <w:sz w:val="18"/>
                <w:szCs w:val="18"/>
              </w:rPr>
              <w:t xml:space="preserve">GT              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2068071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387D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353D69" w:rsidRPr="00C72F7E">
              <w:rPr>
                <w:rFonts w:ascii="Marianne" w:hAnsi="Marianne"/>
                <w:sz w:val="18"/>
                <w:szCs w:val="18"/>
              </w:rPr>
              <w:t xml:space="preserve"> 1</w:t>
            </w:r>
            <w:r w:rsidR="00353D69" w:rsidRPr="00C72F7E">
              <w:rPr>
                <w:rFonts w:ascii="Marianne" w:hAnsi="Marianne"/>
                <w:sz w:val="18"/>
                <w:szCs w:val="18"/>
                <w:vertAlign w:val="superscript"/>
              </w:rPr>
              <w:t>re</w:t>
            </w:r>
            <w:r w:rsidR="00353D69" w:rsidRPr="00C72F7E">
              <w:rPr>
                <w:rFonts w:ascii="Marianne" w:hAnsi="Marianne"/>
                <w:sz w:val="18"/>
                <w:szCs w:val="18"/>
              </w:rPr>
              <w:t xml:space="preserve"> G                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1702252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387D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353D69" w:rsidRPr="00C72F7E">
              <w:rPr>
                <w:rFonts w:ascii="Marianne" w:hAnsi="Marianne"/>
                <w:sz w:val="18"/>
                <w:szCs w:val="18"/>
              </w:rPr>
              <w:t xml:space="preserve">  1</w:t>
            </w:r>
            <w:r w:rsidR="00353D69" w:rsidRPr="00C72F7E">
              <w:rPr>
                <w:rFonts w:ascii="Marianne" w:hAnsi="Marianne"/>
                <w:sz w:val="18"/>
                <w:szCs w:val="18"/>
                <w:vertAlign w:val="superscript"/>
              </w:rPr>
              <w:t>re</w:t>
            </w:r>
            <w:r w:rsidR="00353D69" w:rsidRPr="00C72F7E">
              <w:rPr>
                <w:rFonts w:ascii="Marianne" w:hAnsi="Marianne"/>
                <w:sz w:val="18"/>
                <w:szCs w:val="18"/>
              </w:rPr>
              <w:t xml:space="preserve"> Techno            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17792156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387D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353D69" w:rsidRPr="00C72F7E">
              <w:rPr>
                <w:rFonts w:ascii="Marianne" w:hAnsi="Marianne"/>
                <w:sz w:val="18"/>
                <w:szCs w:val="18"/>
              </w:rPr>
              <w:t xml:space="preserve"> 2</w:t>
            </w:r>
            <w:r w:rsidR="00353D69" w:rsidRPr="00C72F7E">
              <w:rPr>
                <w:rFonts w:ascii="Marianne" w:hAnsi="Marianne"/>
                <w:sz w:val="18"/>
                <w:szCs w:val="18"/>
                <w:vertAlign w:val="superscript"/>
              </w:rPr>
              <w:t>de</w:t>
            </w:r>
            <w:r w:rsidR="00353D69" w:rsidRPr="00C72F7E">
              <w:rPr>
                <w:rFonts w:ascii="Marianne" w:hAnsi="Marianne"/>
                <w:sz w:val="18"/>
                <w:szCs w:val="18"/>
              </w:rPr>
              <w:t xml:space="preserve"> Professionnelle</w:t>
            </w:r>
          </w:p>
          <w:p w14:paraId="4752DD19" w14:textId="2F6391DE" w:rsidR="007E2A70" w:rsidRDefault="007D5ECB" w:rsidP="00061870">
            <w:pPr>
              <w:tabs>
                <w:tab w:val="right" w:leader="dot" w:pos="9070"/>
              </w:tabs>
              <w:spacing w:after="120"/>
              <w:rPr>
                <w:rFonts w:ascii="Marianne Light" w:hAnsi="Marianne Light"/>
                <w:sz w:val="18"/>
                <w:szCs w:val="18"/>
              </w:rPr>
            </w:pPr>
            <w:sdt>
              <w:sdtPr>
                <w:rPr>
                  <w:rFonts w:ascii="Marianne" w:hAnsi="Marianne"/>
                  <w:sz w:val="18"/>
                  <w:szCs w:val="18"/>
                </w:rPr>
                <w:id w:val="-371923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387D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7E2A70" w:rsidRPr="00C72F7E">
              <w:rPr>
                <w:rFonts w:ascii="Marianne" w:hAnsi="Marianne"/>
                <w:sz w:val="18"/>
                <w:szCs w:val="18"/>
              </w:rPr>
              <w:t xml:space="preserve"> Autre, précisez </w:t>
            </w:r>
            <w:r w:rsidR="00707137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1588887183"/>
                <w:placeholder>
                  <w:docPart w:val="979414E3AEEB44708273ED5BE6CAE863"/>
                </w:placeholder>
                <w:showingPlcHdr/>
                <w:text/>
              </w:sdtPr>
              <w:sdtEndPr/>
              <w:sdtContent>
                <w:r w:rsidR="00707137" w:rsidRPr="00DC7A9E">
                  <w:rPr>
                    <w:rStyle w:val="Textedelespacerserv"/>
                  </w:rPr>
                  <w:t>Cliquez ici pour entrer du texte.</w:t>
                </w:r>
              </w:sdtContent>
            </w:sdt>
          </w:p>
          <w:p w14:paraId="57AC6D6C" w14:textId="552D6C50" w:rsidR="006957A7" w:rsidRPr="00545DB9" w:rsidRDefault="006957A7" w:rsidP="00C8695F">
            <w:pPr>
              <w:pStyle w:val="Default"/>
              <w:spacing w:after="60"/>
              <w:rPr>
                <w:rFonts w:ascii="Marianne" w:hAnsi="Marianne"/>
                <w:b/>
                <w:sz w:val="18"/>
                <w:szCs w:val="18"/>
              </w:rPr>
            </w:pPr>
            <w:r w:rsidRPr="00545DB9">
              <w:rPr>
                <w:rFonts w:ascii="Marianne" w:hAnsi="Marianne"/>
                <w:b/>
                <w:sz w:val="18"/>
                <w:szCs w:val="18"/>
              </w:rPr>
              <w:t>Liste des documents à fournir impérativement</w:t>
            </w:r>
            <w:r w:rsidR="007E2A70">
              <w:rPr>
                <w:rFonts w:ascii="Marianne" w:hAnsi="Marianne"/>
                <w:b/>
                <w:sz w:val="18"/>
                <w:szCs w:val="18"/>
              </w:rPr>
              <w:t xml:space="preserve"> </w:t>
            </w:r>
            <w:r w:rsidRPr="00941E6C">
              <w:rPr>
                <w:rFonts w:ascii="Marianne" w:hAnsi="Marianne"/>
                <w:b/>
                <w:sz w:val="18"/>
                <w:szCs w:val="18"/>
              </w:rPr>
              <w:t>:</w:t>
            </w:r>
          </w:p>
          <w:p w14:paraId="0CEEA66C" w14:textId="48A96F6B" w:rsidR="006957A7" w:rsidRPr="00545DB9" w:rsidRDefault="007D5ECB" w:rsidP="00C8695F">
            <w:pPr>
              <w:pStyle w:val="Default"/>
              <w:rPr>
                <w:rFonts w:ascii="Marianne Light" w:hAnsi="Marianne Light"/>
                <w:sz w:val="18"/>
                <w:szCs w:val="18"/>
              </w:rPr>
            </w:pPr>
            <w:sdt>
              <w:sdtPr>
                <w:rPr>
                  <w:rFonts w:ascii="Marianne Light" w:hAnsi="Marianne Light"/>
                  <w:sz w:val="18"/>
                  <w:szCs w:val="18"/>
                </w:rPr>
                <w:id w:val="691263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713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6957A7" w:rsidRPr="00545DB9">
              <w:rPr>
                <w:rFonts w:ascii="Marianne Light" w:hAnsi="Marianne Light"/>
                <w:sz w:val="18"/>
                <w:szCs w:val="18"/>
              </w:rPr>
              <w:t xml:space="preserve">Bulletins trimestriels </w:t>
            </w:r>
            <w:r w:rsidR="006957A7">
              <w:rPr>
                <w:rFonts w:ascii="Marianne Light" w:hAnsi="Marianne Light"/>
                <w:sz w:val="18"/>
                <w:szCs w:val="18"/>
              </w:rPr>
              <w:t xml:space="preserve">ou semestriel </w:t>
            </w:r>
            <w:r w:rsidR="006957A7" w:rsidRPr="00545DB9">
              <w:rPr>
                <w:rFonts w:ascii="Marianne Light" w:hAnsi="Marianne Light"/>
                <w:sz w:val="18"/>
                <w:szCs w:val="18"/>
              </w:rPr>
              <w:t>de l’année en cours (1</w:t>
            </w:r>
            <w:r w:rsidR="006957A7" w:rsidRPr="00D65ECE">
              <w:rPr>
                <w:rFonts w:ascii="Marianne Light" w:hAnsi="Marianne Light"/>
                <w:sz w:val="18"/>
                <w:szCs w:val="18"/>
                <w:vertAlign w:val="superscript"/>
              </w:rPr>
              <w:t>er</w:t>
            </w:r>
            <w:r w:rsidR="006957A7" w:rsidRPr="00545DB9">
              <w:rPr>
                <w:rFonts w:ascii="Marianne Light" w:hAnsi="Marianne Light"/>
                <w:sz w:val="18"/>
                <w:szCs w:val="18"/>
              </w:rPr>
              <w:t xml:space="preserve"> et 2</w:t>
            </w:r>
            <w:r w:rsidR="006957A7" w:rsidRPr="00D65ECE">
              <w:rPr>
                <w:rFonts w:ascii="Marianne Light" w:hAnsi="Marianne Light"/>
                <w:sz w:val="18"/>
                <w:szCs w:val="18"/>
                <w:vertAlign w:val="superscript"/>
              </w:rPr>
              <w:t>e</w:t>
            </w:r>
            <w:r w:rsidR="006957A7" w:rsidRPr="00545DB9">
              <w:rPr>
                <w:rFonts w:ascii="Marianne Light" w:hAnsi="Marianne Light"/>
                <w:sz w:val="18"/>
                <w:szCs w:val="18"/>
              </w:rPr>
              <w:t xml:space="preserve"> trimestre ou 1</w:t>
            </w:r>
            <w:r w:rsidR="006957A7" w:rsidRPr="00545DB9">
              <w:rPr>
                <w:rFonts w:ascii="Marianne Light" w:hAnsi="Marianne Light"/>
                <w:sz w:val="18"/>
                <w:szCs w:val="18"/>
                <w:vertAlign w:val="superscript"/>
              </w:rPr>
              <w:t>er</w:t>
            </w:r>
            <w:r w:rsidR="006957A7" w:rsidRPr="00545DB9">
              <w:rPr>
                <w:rFonts w:ascii="Marianne Light" w:hAnsi="Marianne Light"/>
                <w:sz w:val="18"/>
                <w:szCs w:val="18"/>
              </w:rPr>
              <w:t xml:space="preserve"> semestre) </w:t>
            </w:r>
          </w:p>
          <w:p w14:paraId="3A733D13" w14:textId="526E4CFE" w:rsidR="006957A7" w:rsidRPr="00545DB9" w:rsidRDefault="007D5ECB" w:rsidP="00C8695F">
            <w:pPr>
              <w:pStyle w:val="Default"/>
              <w:rPr>
                <w:rFonts w:ascii="Marianne Light" w:hAnsi="Marianne Light"/>
                <w:sz w:val="18"/>
                <w:szCs w:val="18"/>
              </w:rPr>
            </w:pPr>
            <w:sdt>
              <w:sdtPr>
                <w:rPr>
                  <w:rFonts w:ascii="Marianne Light" w:hAnsi="Marianne Light"/>
                  <w:sz w:val="18"/>
                  <w:szCs w:val="18"/>
                </w:rPr>
                <w:id w:val="1596597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713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6957A7" w:rsidRPr="00545DB9">
              <w:rPr>
                <w:rFonts w:ascii="Marianne Light" w:hAnsi="Marianne Light"/>
                <w:sz w:val="18"/>
                <w:szCs w:val="18"/>
              </w:rPr>
              <w:t xml:space="preserve">Copie de la fiche dialogue (dans la mesure du possible)  </w:t>
            </w:r>
          </w:p>
          <w:p w14:paraId="71FAD273" w14:textId="6E998C93" w:rsidR="006957A7" w:rsidRDefault="007D5ECB" w:rsidP="00C8695F">
            <w:pPr>
              <w:pStyle w:val="Default"/>
              <w:rPr>
                <w:sz w:val="18"/>
                <w:szCs w:val="18"/>
              </w:rPr>
            </w:pPr>
            <w:sdt>
              <w:sdtPr>
                <w:rPr>
                  <w:rFonts w:ascii="Marianne Light" w:hAnsi="Marianne Light"/>
                  <w:sz w:val="18"/>
                  <w:szCs w:val="18"/>
                </w:rPr>
                <w:id w:val="18815857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713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6957A7">
              <w:rPr>
                <w:rFonts w:ascii="Marianne Light" w:hAnsi="Marianne Light"/>
                <w:sz w:val="18"/>
                <w:szCs w:val="18"/>
              </w:rPr>
              <w:t>Ce dossier candidat</w:t>
            </w:r>
            <w:r w:rsidR="00C72F7E">
              <w:rPr>
                <w:rFonts w:ascii="Marianne Light" w:hAnsi="Marianne Light"/>
                <w:sz w:val="18"/>
                <w:szCs w:val="18"/>
              </w:rPr>
              <w:t xml:space="preserve"> </w:t>
            </w:r>
            <w:r w:rsidR="006957A7">
              <w:rPr>
                <w:rFonts w:ascii="Marianne Light" w:hAnsi="Marianne Light"/>
                <w:sz w:val="18"/>
                <w:szCs w:val="18"/>
              </w:rPr>
              <w:t>pour</w:t>
            </w:r>
            <w:r w:rsidR="006957A7" w:rsidRPr="00545DB9">
              <w:rPr>
                <w:rFonts w:ascii="Marianne Light" w:hAnsi="Marianne Light"/>
                <w:sz w:val="18"/>
                <w:szCs w:val="18"/>
              </w:rPr>
              <w:t xml:space="preserve"> l’affectation </w:t>
            </w:r>
            <w:r w:rsidR="00DC1D5A">
              <w:rPr>
                <w:rFonts w:ascii="Marianne Light" w:hAnsi="Marianne Light"/>
                <w:sz w:val="18"/>
                <w:szCs w:val="18"/>
              </w:rPr>
              <w:t xml:space="preserve">dans </w:t>
            </w:r>
            <w:r w:rsidR="00313BC0">
              <w:rPr>
                <w:rFonts w:ascii="Marianne Light" w:hAnsi="Marianne Light"/>
                <w:sz w:val="18"/>
                <w:szCs w:val="18"/>
              </w:rPr>
              <w:t>un dispositif sport-études</w:t>
            </w:r>
            <w:r w:rsidR="00C72F7E">
              <w:rPr>
                <w:rFonts w:ascii="Marianne Light" w:hAnsi="Marianne Light"/>
                <w:sz w:val="18"/>
                <w:szCs w:val="18"/>
              </w:rPr>
              <w:t xml:space="preserve"> (annexe 5)</w:t>
            </w:r>
          </w:p>
          <w:p w14:paraId="7A432180" w14:textId="65EB9D23" w:rsidR="007E2A70" w:rsidRDefault="007D5ECB" w:rsidP="00C8695F">
            <w:pPr>
              <w:pStyle w:val="Default"/>
              <w:jc w:val="both"/>
              <w:rPr>
                <w:rFonts w:ascii="Marianne Light" w:hAnsi="Marianne Light"/>
                <w:sz w:val="18"/>
                <w:szCs w:val="18"/>
              </w:rPr>
            </w:pPr>
            <w:sdt>
              <w:sdtPr>
                <w:rPr>
                  <w:rFonts w:ascii="Marianne Light" w:hAnsi="Marianne Light"/>
                  <w:sz w:val="18"/>
                  <w:szCs w:val="18"/>
                </w:rPr>
                <w:id w:val="-851535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713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6957A7" w:rsidRPr="007E2A70">
              <w:rPr>
                <w:rFonts w:ascii="Marianne Light" w:hAnsi="Marianne Light"/>
                <w:sz w:val="18"/>
                <w:szCs w:val="18"/>
              </w:rPr>
              <w:t xml:space="preserve">Lettre de motivation </w:t>
            </w:r>
            <w:r w:rsidR="006957A7" w:rsidRPr="00375FC0">
              <w:rPr>
                <w:rFonts w:ascii="Marianne Light" w:hAnsi="Marianne Light"/>
                <w:color w:val="auto"/>
                <w:sz w:val="18"/>
                <w:szCs w:val="18"/>
              </w:rPr>
              <w:t xml:space="preserve">MANUSCRITE </w:t>
            </w:r>
            <w:r w:rsidR="00DC1D5A">
              <w:rPr>
                <w:rFonts w:ascii="Marianne Light" w:hAnsi="Marianne Light"/>
                <w:sz w:val="18"/>
                <w:szCs w:val="18"/>
              </w:rPr>
              <w:t>qui présente le palmarès de l’élève, son projet d’études et ses ambitions sportives</w:t>
            </w:r>
          </w:p>
          <w:p w14:paraId="737E00AE" w14:textId="5FEFCA77" w:rsidR="003B3E78" w:rsidRPr="008A261D" w:rsidRDefault="007D5ECB" w:rsidP="001B75B7">
            <w:pPr>
              <w:pStyle w:val="Default"/>
              <w:spacing w:after="120"/>
              <w:jc w:val="both"/>
              <w:rPr>
                <w:rFonts w:ascii="Marianne" w:hAnsi="Marianne"/>
                <w:b/>
                <w:sz w:val="18"/>
                <w:szCs w:val="18"/>
              </w:rPr>
            </w:pPr>
            <w:sdt>
              <w:sdtPr>
                <w:rPr>
                  <w:rFonts w:ascii="Marianne Light" w:hAnsi="Marianne Light" w:cstheme="minorHAnsi"/>
                  <w:sz w:val="18"/>
                  <w:szCs w:val="18"/>
                </w:rPr>
                <w:id w:val="-1237704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07137">
                  <w:rPr>
                    <w:rFonts w:ascii="MS Gothic" w:eastAsia="MS Gothic" w:hAnsi="MS Gothic" w:cstheme="minorHAnsi" w:hint="eastAsia"/>
                    <w:sz w:val="18"/>
                    <w:szCs w:val="18"/>
                  </w:rPr>
                  <w:t>☐</w:t>
                </w:r>
              </w:sdtContent>
            </w:sdt>
            <w:r w:rsidR="007E2A70" w:rsidRPr="000B448C">
              <w:rPr>
                <w:rFonts w:ascii="Marianne Light" w:hAnsi="Marianne Light" w:cstheme="minorHAnsi"/>
                <w:sz w:val="18"/>
                <w:szCs w:val="18"/>
              </w:rPr>
              <w:t xml:space="preserve">Document(s) attestant </w:t>
            </w:r>
            <w:r w:rsidR="007E2A70">
              <w:rPr>
                <w:rFonts w:ascii="Marianne Light" w:hAnsi="Marianne Light" w:cstheme="minorHAnsi"/>
                <w:sz w:val="18"/>
                <w:szCs w:val="18"/>
              </w:rPr>
              <w:t>du niveau sportif, rense</w:t>
            </w:r>
            <w:r w:rsidR="008A261D">
              <w:rPr>
                <w:rFonts w:ascii="Marianne Light" w:hAnsi="Marianne Light" w:cstheme="minorHAnsi"/>
                <w:sz w:val="18"/>
                <w:szCs w:val="18"/>
              </w:rPr>
              <w:t>igné</w:t>
            </w:r>
            <w:r w:rsidR="001B75B7">
              <w:rPr>
                <w:rFonts w:ascii="Marianne Light" w:hAnsi="Marianne Light" w:cstheme="minorHAnsi"/>
                <w:sz w:val="18"/>
                <w:szCs w:val="18"/>
              </w:rPr>
              <w:t xml:space="preserve">(s) </w:t>
            </w:r>
            <w:r w:rsidR="008A261D">
              <w:rPr>
                <w:rFonts w:ascii="Marianne Light" w:hAnsi="Marianne Light" w:cstheme="minorHAnsi"/>
                <w:sz w:val="18"/>
                <w:szCs w:val="18"/>
              </w:rPr>
              <w:t>par le club d’affiliation.</w:t>
            </w:r>
          </w:p>
        </w:tc>
      </w:tr>
      <w:tr w:rsidR="00051A4B" w:rsidRPr="0004544A" w14:paraId="4C3E243D" w14:textId="77777777" w:rsidTr="00051A4B">
        <w:trPr>
          <w:trHeight w:val="980"/>
        </w:trPr>
        <w:tc>
          <w:tcPr>
            <w:tcW w:w="9776" w:type="dxa"/>
            <w:gridSpan w:val="2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6F606" w14:textId="7DE44CB6" w:rsidR="00051A4B" w:rsidRDefault="00051A4B" w:rsidP="00C8695F">
            <w:pPr>
              <w:tabs>
                <w:tab w:val="right" w:leader="dot" w:pos="9070"/>
              </w:tabs>
              <w:spacing w:before="60"/>
              <w:rPr>
                <w:rFonts w:ascii="Marianne" w:hAnsi="Marianne" w:cs="Marianne Light"/>
                <w:b/>
                <w:sz w:val="18"/>
                <w:szCs w:val="18"/>
              </w:rPr>
            </w:pPr>
            <w:r>
              <w:rPr>
                <w:rFonts w:ascii="Marianne" w:hAnsi="Marianne" w:cs="Marianne Light"/>
                <w:b/>
                <w:sz w:val="18"/>
                <w:szCs w:val="18"/>
              </w:rPr>
              <w:t xml:space="preserve">Avis </w:t>
            </w:r>
            <w:r w:rsidRPr="00051A4B">
              <w:rPr>
                <w:rFonts w:ascii="Marianne" w:hAnsi="Marianne" w:cs="Marianne Light"/>
                <w:b/>
                <w:sz w:val="18"/>
                <w:szCs w:val="18"/>
              </w:rPr>
              <w:t>de l’établissement visé</w:t>
            </w:r>
            <w:r w:rsidR="00C72F7E">
              <w:rPr>
                <w:rFonts w:ascii="Marianne" w:hAnsi="Marianne" w:cs="Marianne Light"/>
                <w:b/>
                <w:sz w:val="18"/>
                <w:szCs w:val="18"/>
              </w:rPr>
              <w:t> :</w:t>
            </w:r>
            <w:r w:rsidR="00A6387D">
              <w:rPr>
                <w:rFonts w:ascii="Marianne" w:hAnsi="Marianne" w:cs="Marianne Light"/>
                <w:b/>
                <w:sz w:val="18"/>
                <w:szCs w:val="18"/>
              </w:rPr>
              <w:t xml:space="preserve"> </w:t>
            </w:r>
            <w:r w:rsidR="00707137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591970199"/>
                <w:placeholder>
                  <w:docPart w:val="6283BE0905F9497CA9C8DB5E8DFAC5EC"/>
                </w:placeholder>
                <w:showingPlcHdr/>
                <w:text/>
              </w:sdtPr>
              <w:sdtEndPr/>
              <w:sdtContent>
                <w:r w:rsidR="00707137" w:rsidRPr="00DC7A9E">
                  <w:rPr>
                    <w:rStyle w:val="Textedelespacerserv"/>
                  </w:rPr>
                  <w:t>Cliquez ici pour entrer du texte.</w:t>
                </w:r>
              </w:sdtContent>
            </w:sdt>
          </w:p>
          <w:p w14:paraId="2E2F4728" w14:textId="7FCD0FC5" w:rsidR="00051A4B" w:rsidRPr="00707137" w:rsidRDefault="00051A4B" w:rsidP="00C8695F">
            <w:pPr>
              <w:tabs>
                <w:tab w:val="right" w:leader="dot" w:pos="9070"/>
              </w:tabs>
              <w:spacing w:before="60"/>
              <w:rPr>
                <w:rFonts w:ascii="Marianne" w:hAnsi="Marianne" w:cs="Marianne Light"/>
                <w:b/>
                <w:sz w:val="12"/>
                <w:szCs w:val="12"/>
              </w:rPr>
            </w:pPr>
          </w:p>
          <w:p w14:paraId="32BEB1A3" w14:textId="77777777" w:rsidR="00707137" w:rsidRDefault="00051A4B" w:rsidP="00C8695F">
            <w:pPr>
              <w:tabs>
                <w:tab w:val="right" w:leader="dot" w:pos="9070"/>
              </w:tabs>
              <w:spacing w:before="60" w:after="60"/>
              <w:rPr>
                <w:rFonts w:ascii="Marianne" w:hAnsi="Marianne"/>
                <w:sz w:val="18"/>
                <w:szCs w:val="18"/>
              </w:rPr>
            </w:pPr>
            <w:r w:rsidRPr="00051A4B">
              <w:rPr>
                <w:rFonts w:ascii="Marianne" w:hAnsi="Marianne" w:cs="Marianne Light"/>
                <w:sz w:val="18"/>
                <w:szCs w:val="18"/>
              </w:rPr>
              <w:t>Nom</w:t>
            </w:r>
            <w:r>
              <w:rPr>
                <w:rFonts w:ascii="Marianne" w:hAnsi="Marianne" w:cs="Marianne Light"/>
                <w:sz w:val="18"/>
                <w:szCs w:val="18"/>
              </w:rPr>
              <w:t>, fonction</w:t>
            </w:r>
            <w:r w:rsidRPr="00051A4B">
              <w:rPr>
                <w:rFonts w:ascii="Marianne" w:hAnsi="Marianne" w:cs="Marianne Light"/>
                <w:sz w:val="18"/>
                <w:szCs w:val="18"/>
              </w:rPr>
              <w:t xml:space="preserve"> et signature</w:t>
            </w:r>
            <w:r w:rsidR="00C8695F">
              <w:rPr>
                <w:rFonts w:ascii="Marianne" w:hAnsi="Marianne" w:cs="Marianne Light"/>
                <w:sz w:val="18"/>
                <w:szCs w:val="18"/>
              </w:rPr>
              <w:t xml:space="preserve"> : </w:t>
            </w:r>
            <w:r w:rsidR="00707137"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-1852642692"/>
                <w:placeholder>
                  <w:docPart w:val="15E2308A06C94EF19BDEE3C367405D37"/>
                </w:placeholder>
                <w:showingPlcHdr/>
                <w:text/>
              </w:sdtPr>
              <w:sdtEndPr/>
              <w:sdtContent>
                <w:r w:rsidR="00707137" w:rsidRPr="00DC7A9E">
                  <w:rPr>
                    <w:rStyle w:val="Textedelespacerserv"/>
                  </w:rPr>
                  <w:t>Cliquez ici pour entrer du texte.</w:t>
                </w:r>
              </w:sdtContent>
            </w:sdt>
            <w:r w:rsidR="00707137">
              <w:rPr>
                <w:rFonts w:ascii="Marianne" w:hAnsi="Marianne"/>
                <w:sz w:val="18"/>
                <w:szCs w:val="18"/>
              </w:rPr>
              <w:t xml:space="preserve"> </w:t>
            </w:r>
          </w:p>
          <w:p w14:paraId="44109C04" w14:textId="3383EAB2" w:rsidR="00051A4B" w:rsidRPr="00051A4B" w:rsidRDefault="00707137" w:rsidP="00707137">
            <w:pPr>
              <w:tabs>
                <w:tab w:val="right" w:leader="dot" w:pos="9070"/>
              </w:tabs>
              <w:spacing w:before="60" w:after="60"/>
              <w:rPr>
                <w:rFonts w:ascii="Marianne" w:hAnsi="Marianne" w:cs="Marianne Light"/>
                <w:sz w:val="18"/>
                <w:szCs w:val="18"/>
              </w:rPr>
            </w:pPr>
            <w:r>
              <w:rPr>
                <w:rFonts w:ascii="Marianne" w:hAnsi="Marianne"/>
                <w:sz w:val="18"/>
                <w:szCs w:val="18"/>
              </w:rPr>
              <w:t xml:space="preserve"> </w:t>
            </w:r>
            <w:sdt>
              <w:sdtPr>
                <w:rPr>
                  <w:rFonts w:ascii="Marianne" w:hAnsi="Marianne"/>
                  <w:sz w:val="18"/>
                  <w:szCs w:val="18"/>
                </w:rPr>
                <w:id w:val="-1570725814"/>
                <w:showingPlcHdr/>
                <w:picture/>
              </w:sdtPr>
              <w:sdtEndPr/>
              <w:sdtContent>
                <w:r w:rsidR="00A6387D">
                  <w:rPr>
                    <w:rFonts w:ascii="Marianne" w:hAnsi="Marianne"/>
                    <w:noProof/>
                    <w:sz w:val="18"/>
                    <w:szCs w:val="18"/>
                    <w:lang w:eastAsia="fr-FR"/>
                  </w:rPr>
                  <w:drawing>
                    <wp:inline distT="0" distB="0" distL="0" distR="0" wp14:anchorId="7BA4C301" wp14:editId="238C3C45">
                      <wp:extent cx="1940560" cy="406400"/>
                      <wp:effectExtent l="0" t="0" r="2540" b="0"/>
                      <wp:docPr id="1" name="Imag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73073" cy="41320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sdtContent>
            </w:sdt>
          </w:p>
        </w:tc>
      </w:tr>
    </w:tbl>
    <w:p w14:paraId="2FA12FC6" w14:textId="77777777" w:rsidR="006E036F" w:rsidRPr="00D36599" w:rsidRDefault="006E036F" w:rsidP="00D460FA">
      <w:pPr>
        <w:autoSpaceDE w:val="0"/>
        <w:autoSpaceDN w:val="0"/>
        <w:adjustRightInd w:val="0"/>
        <w:spacing w:after="0" w:line="240" w:lineRule="auto"/>
        <w:jc w:val="both"/>
        <w:rPr>
          <w:rFonts w:ascii="Marianne" w:hAnsi="Marianne" w:cs="Footlight MT Light"/>
          <w:b/>
          <w:color w:val="000000"/>
          <w:sz w:val="12"/>
          <w:szCs w:val="12"/>
        </w:rPr>
      </w:pPr>
    </w:p>
    <w:p w14:paraId="0A25F104" w14:textId="07B15321" w:rsidR="0010493B" w:rsidRDefault="00313BC0" w:rsidP="00C8695F">
      <w:pPr>
        <w:autoSpaceDE w:val="0"/>
        <w:autoSpaceDN w:val="0"/>
        <w:adjustRightInd w:val="0"/>
        <w:spacing w:after="0" w:line="240" w:lineRule="auto"/>
        <w:jc w:val="both"/>
        <w:rPr>
          <w:rFonts w:ascii="Marianne" w:hAnsi="Marianne" w:cs="Footlight MT Light"/>
          <w:color w:val="000000"/>
          <w:sz w:val="18"/>
          <w:szCs w:val="18"/>
        </w:rPr>
      </w:pPr>
      <w:r>
        <w:rPr>
          <w:rFonts w:ascii="Marianne" w:hAnsi="Marianne" w:cs="Footlight MT Light"/>
          <w:color w:val="000000"/>
          <w:sz w:val="18"/>
          <w:szCs w:val="18"/>
        </w:rPr>
        <w:t xml:space="preserve">Les demandes seront étudiées en commission en fonction des places laissées vacantes par les élèves admis de droit en sport-études. </w:t>
      </w:r>
      <w:r w:rsidR="00B26689">
        <w:rPr>
          <w:rFonts w:ascii="Marianne" w:hAnsi="Marianne" w:cs="Footlight MT Light"/>
          <w:color w:val="000000"/>
          <w:sz w:val="18"/>
          <w:szCs w:val="18"/>
        </w:rPr>
        <w:t>Tout dossier hors délai ne sera pas étudié.</w:t>
      </w:r>
    </w:p>
    <w:p w14:paraId="10DA0BF1" w14:textId="7B56313B" w:rsidR="000930B8" w:rsidRDefault="0010493B">
      <w:pPr>
        <w:autoSpaceDE w:val="0"/>
        <w:autoSpaceDN w:val="0"/>
        <w:adjustRightInd w:val="0"/>
        <w:spacing w:after="0" w:line="240" w:lineRule="auto"/>
        <w:jc w:val="both"/>
        <w:rPr>
          <w:rFonts w:ascii="Marianne" w:hAnsi="Marianne" w:cs="Footlight MT Light"/>
          <w:color w:val="000000"/>
          <w:sz w:val="18"/>
          <w:szCs w:val="18"/>
        </w:rPr>
      </w:pPr>
      <w:r w:rsidRPr="00E669FE">
        <w:rPr>
          <w:rFonts w:ascii="Marianne" w:hAnsi="Marianne" w:cs="Footlight MT Light"/>
          <w:color w:val="000000"/>
          <w:sz w:val="18"/>
          <w:szCs w:val="18"/>
        </w:rPr>
        <w:t>Les résultats seront disponibles dans Affelnet Lycée ou sur le service en Ligne Affectation</w:t>
      </w:r>
      <w:r w:rsidR="000930B8" w:rsidRPr="00E669FE">
        <w:rPr>
          <w:rFonts w:ascii="Marianne" w:hAnsi="Marianne" w:cs="Footlight MT Light"/>
          <w:color w:val="000000"/>
          <w:sz w:val="18"/>
          <w:szCs w:val="18"/>
        </w:rPr>
        <w:t>,</w:t>
      </w:r>
      <w:r w:rsidRPr="00E669FE">
        <w:rPr>
          <w:rFonts w:ascii="Marianne" w:hAnsi="Marianne" w:cs="Footlight MT Light"/>
          <w:color w:val="000000"/>
          <w:sz w:val="18"/>
          <w:szCs w:val="18"/>
        </w:rPr>
        <w:t xml:space="preserve"> le </w:t>
      </w:r>
      <w:r w:rsidR="002D78C4">
        <w:rPr>
          <w:rFonts w:ascii="Marianne" w:hAnsi="Marianne" w:cs="Footlight MT Light"/>
          <w:color w:val="000000"/>
          <w:sz w:val="18"/>
          <w:szCs w:val="18"/>
        </w:rPr>
        <w:t>mardi</w:t>
      </w:r>
      <w:r w:rsidR="00C72F7E" w:rsidRPr="00E669FE">
        <w:rPr>
          <w:rFonts w:ascii="Marianne" w:hAnsi="Marianne" w:cs="Footlight MT Light"/>
          <w:color w:val="000000"/>
          <w:sz w:val="18"/>
          <w:szCs w:val="18"/>
        </w:rPr>
        <w:t xml:space="preserve"> </w:t>
      </w:r>
      <w:r w:rsidR="002D78C4">
        <w:rPr>
          <w:rFonts w:ascii="Marianne" w:hAnsi="Marianne" w:cs="Footlight MT Light"/>
          <w:color w:val="000000"/>
          <w:sz w:val="18"/>
          <w:szCs w:val="18"/>
        </w:rPr>
        <w:t>30</w:t>
      </w:r>
      <w:r w:rsidRPr="00E669FE">
        <w:rPr>
          <w:rFonts w:ascii="Marianne" w:hAnsi="Marianne" w:cs="Footlight MT Light"/>
          <w:color w:val="000000"/>
          <w:sz w:val="18"/>
          <w:szCs w:val="18"/>
        </w:rPr>
        <w:t xml:space="preserve"> juin</w:t>
      </w:r>
      <w:r w:rsidR="001B75B7">
        <w:rPr>
          <w:rFonts w:ascii="Marianne" w:hAnsi="Marianne" w:cs="Footlight MT Light"/>
          <w:color w:val="000000"/>
          <w:sz w:val="18"/>
          <w:szCs w:val="18"/>
        </w:rPr>
        <w:t xml:space="preserve"> 2026</w:t>
      </w:r>
      <w:r w:rsidRPr="00E669FE">
        <w:rPr>
          <w:rFonts w:ascii="Marianne" w:hAnsi="Marianne" w:cs="Footlight MT Light"/>
          <w:color w:val="000000"/>
          <w:sz w:val="18"/>
          <w:szCs w:val="18"/>
        </w:rPr>
        <w:t xml:space="preserve">. </w:t>
      </w:r>
    </w:p>
    <w:p w14:paraId="2670C483" w14:textId="77777777" w:rsidR="004A1CBD" w:rsidRPr="00E669FE" w:rsidRDefault="004A1CBD">
      <w:pPr>
        <w:autoSpaceDE w:val="0"/>
        <w:autoSpaceDN w:val="0"/>
        <w:adjustRightInd w:val="0"/>
        <w:spacing w:after="0" w:line="240" w:lineRule="auto"/>
        <w:jc w:val="both"/>
        <w:rPr>
          <w:rFonts w:ascii="Marianne" w:hAnsi="Marianne" w:cs="Footlight MT Light"/>
          <w:color w:val="000000"/>
          <w:sz w:val="18"/>
          <w:szCs w:val="18"/>
        </w:rPr>
      </w:pPr>
    </w:p>
    <w:p w14:paraId="55902612" w14:textId="77777777" w:rsidR="002E17C4" w:rsidRPr="00AA5F5D" w:rsidRDefault="002E17C4" w:rsidP="002E17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142" w:hanging="142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 xml:space="preserve">L’académie de Lyon traite vos données personnelles afin d’assurer la gestion des affectations des élèves en lycée, conformément au règlement européen (UE) 2016/679 et à la loi 78-17 du 6 janvier 1978 modifiée. Pour plus d’informations sur ce traitement, vous pouvez consulter le site de l’académie en cliquant sur le lien suivant : </w:t>
      </w:r>
      <w:hyperlink r:id="rId9" w:history="1">
        <w:r w:rsidRPr="00AA5F5D">
          <w:rPr>
            <w:rFonts w:ascii="Marianne Light" w:hAnsi="Marianne Light"/>
            <w:i/>
            <w:sz w:val="14"/>
            <w:szCs w:val="14"/>
          </w:rPr>
          <w:t>https://www.ac-lyon.fr/traitement-des-donnees-les-eleves-et-leurs-representants-legaux-129383</w:t>
        </w:r>
      </w:hyperlink>
    </w:p>
    <w:p w14:paraId="7E5D00F7" w14:textId="35A652CB" w:rsidR="00D36599" w:rsidRPr="002E17C4" w:rsidRDefault="002E17C4" w:rsidP="002E17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142" w:hanging="142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>Vous pouvez exercer vos droits, en vous adressant à notre délégué à la protection des données : dpd@ac-lyon.fr</w:t>
      </w:r>
    </w:p>
    <w:sectPr w:rsidR="00D36599" w:rsidRPr="002E17C4" w:rsidSect="00854144">
      <w:footerReference w:type="default" r:id="rId10"/>
      <w:headerReference w:type="first" r:id="rId11"/>
      <w:footerReference w:type="first" r:id="rId12"/>
      <w:pgSz w:w="11906" w:h="16838" w:code="9"/>
      <w:pgMar w:top="851" w:right="1134" w:bottom="567" w:left="1134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1FC2D7" w14:textId="77777777" w:rsidR="00C37DE8" w:rsidRDefault="00C37DE8" w:rsidP="006740E6">
      <w:pPr>
        <w:spacing w:after="0" w:line="240" w:lineRule="auto"/>
      </w:pPr>
      <w:r>
        <w:separator/>
      </w:r>
    </w:p>
  </w:endnote>
  <w:endnote w:type="continuationSeparator" w:id="0">
    <w:p w14:paraId="56988511" w14:textId="77777777" w:rsidR="00C37DE8" w:rsidRDefault="00C37DE8" w:rsidP="006740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 Light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Marianne Medium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3F7B1F" w14:textId="77777777" w:rsidR="00AD22FB" w:rsidRPr="00CC4147" w:rsidRDefault="00AD22FB" w:rsidP="0047621C">
    <w:pPr>
      <w:pStyle w:val="Pieddepage"/>
      <w:spacing w:after="120"/>
      <w:jc w:val="right"/>
      <w:rPr>
        <w:rFonts w:ascii="Roboto" w:hAnsi="Roboto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3BEF94" w14:textId="6E49AA81" w:rsidR="00AD22FB" w:rsidRPr="00CC4147" w:rsidRDefault="00AD22FB" w:rsidP="00A97FD4">
    <w:pPr>
      <w:tabs>
        <w:tab w:val="center" w:pos="4536"/>
        <w:tab w:val="right" w:pos="9072"/>
      </w:tabs>
      <w:spacing w:after="0" w:line="240" w:lineRule="auto"/>
      <w:jc w:val="center"/>
      <w:rPr>
        <w:rFonts w:ascii="Roboto" w:hAnsi="Roboto"/>
        <w:sz w:val="20"/>
        <w:szCs w:val="20"/>
      </w:rPr>
    </w:pPr>
    <w:r w:rsidRPr="007B3AB5">
      <w:rPr>
        <w:rFonts w:ascii="Roboto" w:hAnsi="Roboto"/>
        <w:noProof/>
        <w:color w:val="006699"/>
        <w:sz w:val="16"/>
        <w:szCs w:val="16"/>
        <w:lang w:eastAsia="fr-FR"/>
      </w:rPr>
      <w:t xml:space="preserve"> </w:t>
    </w:r>
    <w:sdt>
      <w:sdtPr>
        <w:rPr>
          <w:rFonts w:ascii="Roboto" w:hAnsi="Roboto" w:cs="Aharoni"/>
        </w:rPr>
        <w:id w:val="-51321049"/>
        <w:docPartObj>
          <w:docPartGallery w:val="Page Numbers (Top of Page)"/>
          <w:docPartUnique/>
        </w:docPartObj>
      </w:sdtPr>
      <w:sdtEndPr>
        <w:rPr>
          <w:sz w:val="20"/>
          <w:szCs w:val="20"/>
        </w:rPr>
      </w:sdtEndPr>
      <w:sdtContent>
        <w:sdt>
          <w:sdtPr>
            <w:rPr>
              <w:rFonts w:ascii="Roboto" w:hAnsi="Roboto" w:cs="Aharoni"/>
              <w:sz w:val="20"/>
            </w:rPr>
            <w:id w:val="2122343072"/>
            <w:docPartObj>
              <w:docPartGallery w:val="Page Numbers (Top of Page)"/>
              <w:docPartUnique/>
            </w:docPartObj>
          </w:sdtPr>
          <w:sdtEndPr>
            <w:rPr>
              <w:rFonts w:ascii="Marianne Light" w:hAnsi="Marianne Light"/>
              <w:sz w:val="16"/>
              <w:szCs w:val="16"/>
            </w:rPr>
          </w:sdtEndPr>
          <w:sdtContent>
            <w:r w:rsidR="00A97FD4" w:rsidRPr="004728FC">
              <w:rPr>
                <w:rFonts w:ascii="Marianne Light" w:hAnsi="Marianne Light"/>
                <w:sz w:val="16"/>
                <w:szCs w:val="16"/>
              </w:rPr>
              <w:t>Guide des procédures académiques d’affectation en lycée 202</w:t>
            </w:r>
            <w:r w:rsidR="004A1CBD">
              <w:rPr>
                <w:rFonts w:ascii="Marianne Light" w:hAnsi="Marianne Light"/>
                <w:sz w:val="16"/>
                <w:szCs w:val="16"/>
              </w:rPr>
              <w:t>6</w:t>
            </w:r>
            <w:r w:rsidR="00A97FD4" w:rsidRPr="004728FC">
              <w:rPr>
                <w:rFonts w:ascii="Marianne Light" w:hAnsi="Marianne Light"/>
                <w:sz w:val="16"/>
                <w:szCs w:val="16"/>
              </w:rPr>
              <w:t xml:space="preserve"> – Académie de Lyon </w:t>
            </w:r>
            <w:sdt>
              <w:sdtPr>
                <w:rPr>
                  <w:rFonts w:ascii="Marianne Light" w:hAnsi="Marianne Light" w:cs="Aharoni"/>
                  <w:sz w:val="16"/>
                  <w:szCs w:val="16"/>
                </w:rPr>
                <w:id w:val="-72361678"/>
                <w:docPartObj>
                  <w:docPartGallery w:val="Page Numbers (Bottom of Page)"/>
                  <w:docPartUnique/>
                </w:docPartObj>
              </w:sdtPr>
              <w:sdtEndPr/>
              <w:sdtContent>
                <w:sdt>
                  <w:sdtPr>
                    <w:rPr>
                      <w:rFonts w:ascii="Marianne Light" w:hAnsi="Marianne Light"/>
                      <w:sz w:val="16"/>
                      <w:szCs w:val="16"/>
                    </w:rPr>
                    <w:id w:val="-1889105026"/>
                    <w:docPartObj>
                      <w:docPartGallery w:val="Page Numbers (Top of Page)"/>
                      <w:docPartUnique/>
                    </w:docPartObj>
                  </w:sdtPr>
                  <w:sdtEndPr/>
                  <w:sdtContent>
                    <w:r w:rsidR="00A97FD4" w:rsidRPr="004728FC">
                      <w:rPr>
                        <w:rFonts w:ascii="Marianne Light" w:hAnsi="Marianne Light"/>
                        <w:sz w:val="16"/>
                        <w:szCs w:val="16"/>
                      </w:rPr>
                      <w:ptab w:relativeTo="margin" w:alignment="right" w:leader="none"/>
                    </w:r>
                    <w:r w:rsidR="00A97FD4" w:rsidRPr="004728FC">
                      <w:rPr>
                        <w:rFonts w:ascii="Marianne Light" w:hAnsi="Marianne Light"/>
                        <w:sz w:val="16"/>
                        <w:szCs w:val="16"/>
                      </w:rPr>
                      <w:t xml:space="preserve"> Page </w:t>
                    </w:r>
                    <w:r w:rsidR="00A97FD4" w:rsidRPr="004728FC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begin"/>
                    </w:r>
                    <w:r w:rsidR="00A97FD4" w:rsidRPr="004728FC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instrText>PAGE</w:instrText>
                    </w:r>
                    <w:r w:rsidR="00A97FD4" w:rsidRPr="004728FC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separate"/>
                    </w:r>
                    <w:r w:rsidR="007D5ECB">
                      <w:rPr>
                        <w:rFonts w:ascii="Marianne Light" w:hAnsi="Marianne Light"/>
                        <w:b/>
                        <w:bCs/>
                        <w:noProof/>
                        <w:sz w:val="16"/>
                        <w:szCs w:val="16"/>
                      </w:rPr>
                      <w:t>1</w:t>
                    </w:r>
                    <w:r w:rsidR="00A97FD4" w:rsidRPr="004728FC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end"/>
                    </w:r>
                    <w:r w:rsidR="00A97FD4" w:rsidRPr="004728FC">
                      <w:rPr>
                        <w:rFonts w:ascii="Marianne Light" w:hAnsi="Marianne Light"/>
                        <w:sz w:val="16"/>
                        <w:szCs w:val="16"/>
                      </w:rPr>
                      <w:t xml:space="preserve"> sur </w:t>
                    </w:r>
                    <w:r w:rsidR="00A97FD4" w:rsidRPr="004728FC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begin"/>
                    </w:r>
                    <w:r w:rsidR="00A97FD4" w:rsidRPr="004728FC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instrText>NUMPAGES</w:instrText>
                    </w:r>
                    <w:r w:rsidR="00A97FD4" w:rsidRPr="004728FC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separate"/>
                    </w:r>
                    <w:r w:rsidR="007D5ECB">
                      <w:rPr>
                        <w:rFonts w:ascii="Marianne Light" w:hAnsi="Marianne Light"/>
                        <w:b/>
                        <w:bCs/>
                        <w:noProof/>
                        <w:sz w:val="16"/>
                        <w:szCs w:val="16"/>
                      </w:rPr>
                      <w:t>1</w:t>
                    </w:r>
                    <w:r w:rsidR="00A97FD4" w:rsidRPr="004728FC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end"/>
                    </w:r>
                  </w:sdtContent>
                </w:sdt>
              </w:sdtContent>
            </w:sdt>
          </w:sdtContent>
        </w:sdt>
        <w:r w:rsidR="00A97FD4">
          <w:rPr>
            <w:rFonts w:ascii="Marianne Light" w:hAnsi="Marianne Light" w:cs="Aharoni"/>
            <w:sz w:val="16"/>
            <w:szCs w:val="16"/>
          </w:rPr>
          <w:t xml:space="preserve">  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3718C2" w14:textId="77777777" w:rsidR="00C37DE8" w:rsidRDefault="00C37DE8" w:rsidP="006740E6">
      <w:pPr>
        <w:spacing w:after="0" w:line="240" w:lineRule="auto"/>
      </w:pPr>
      <w:r>
        <w:separator/>
      </w:r>
    </w:p>
  </w:footnote>
  <w:footnote w:type="continuationSeparator" w:id="0">
    <w:p w14:paraId="13532BC3" w14:textId="77777777" w:rsidR="00C37DE8" w:rsidRDefault="00C37DE8" w:rsidP="006740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1542DE" w14:textId="1977D814" w:rsidR="00CB652A" w:rsidRDefault="007F01BD" w:rsidP="00CB652A">
    <w:pPr>
      <w:spacing w:after="0" w:line="240" w:lineRule="auto"/>
      <w:rPr>
        <w:rFonts w:ascii="Marianne Medium" w:hAnsi="Marianne Medium"/>
        <w:b/>
        <w:color w:val="484D7A"/>
        <w:sz w:val="32"/>
        <w:szCs w:val="32"/>
      </w:rPr>
    </w:pPr>
    <w:r>
      <w:rPr>
        <w:rFonts w:ascii="Marianne" w:hAnsi="Marianne"/>
        <w:sz w:val="20"/>
        <w:szCs w:val="20"/>
      </w:rPr>
      <w:t xml:space="preserve"> </w:t>
    </w:r>
    <w:r w:rsidR="00AD22FB" w:rsidRPr="00355F1F">
      <w:rPr>
        <w:rFonts w:ascii="Marianne" w:hAnsi="Marianne"/>
        <w:sz w:val="20"/>
        <w:szCs w:val="20"/>
      </w:rPr>
      <w:t>Annexe</w:t>
    </w:r>
    <w:r w:rsidR="003A5074" w:rsidRPr="00355F1F">
      <w:rPr>
        <w:rFonts w:ascii="Marianne" w:hAnsi="Marianne"/>
        <w:sz w:val="20"/>
        <w:szCs w:val="20"/>
      </w:rPr>
      <w:t xml:space="preserve"> </w:t>
    </w:r>
    <w:r w:rsidR="004A1CBD">
      <w:rPr>
        <w:rFonts w:ascii="Marianne" w:hAnsi="Marianne"/>
        <w:sz w:val="20"/>
        <w:szCs w:val="20"/>
      </w:rPr>
      <w:t>4</w:t>
    </w:r>
  </w:p>
  <w:p w14:paraId="1FD5898D" w14:textId="25389D63" w:rsidR="00CB652A" w:rsidRPr="00353806" w:rsidRDefault="00CB652A" w:rsidP="00CB652A">
    <w:pPr>
      <w:spacing w:after="0" w:line="240" w:lineRule="auto"/>
      <w:jc w:val="center"/>
      <w:rPr>
        <w:rFonts w:ascii="Calibri" w:hAnsi="Calibri" w:cs="Calibri"/>
        <w:b/>
        <w:color w:val="417DC4"/>
        <w:sz w:val="32"/>
        <w:szCs w:val="32"/>
      </w:rPr>
    </w:pPr>
    <w:r w:rsidRPr="00353806">
      <w:rPr>
        <w:rFonts w:ascii="Marianne Medium" w:hAnsi="Marianne Medium"/>
        <w:b/>
        <w:color w:val="417DC4"/>
        <w:sz w:val="32"/>
        <w:szCs w:val="32"/>
      </w:rPr>
      <w:t xml:space="preserve">Recrutement dans </w:t>
    </w:r>
    <w:r w:rsidR="00BA4DE4" w:rsidRPr="00353806">
      <w:rPr>
        <w:rFonts w:ascii="Marianne Medium" w:hAnsi="Marianne Medium"/>
        <w:b/>
        <w:color w:val="417DC4"/>
        <w:sz w:val="32"/>
        <w:szCs w:val="32"/>
      </w:rPr>
      <w:t xml:space="preserve">un dispositif </w:t>
    </w:r>
  </w:p>
  <w:p w14:paraId="545A81C0" w14:textId="3C3160E8" w:rsidR="00AD22FB" w:rsidRPr="00353806" w:rsidRDefault="005678CB" w:rsidP="00FB2AA5">
    <w:pPr>
      <w:spacing w:after="120" w:line="240" w:lineRule="auto"/>
      <w:jc w:val="center"/>
      <w:rPr>
        <w:rFonts w:ascii="Marianne Medium" w:hAnsi="Marianne Medium"/>
        <w:b/>
        <w:color w:val="417DC4"/>
        <w:sz w:val="32"/>
        <w:szCs w:val="32"/>
      </w:rPr>
    </w:pPr>
    <w:r w:rsidRPr="00353806">
      <w:rPr>
        <w:rFonts w:ascii="Marianne Medium" w:hAnsi="Marianne Medium"/>
        <w:b/>
        <w:color w:val="417DC4"/>
        <w:sz w:val="32"/>
        <w:szCs w:val="32"/>
      </w:rPr>
      <w:t>Sport</w:t>
    </w:r>
    <w:r w:rsidR="00BA4DE4" w:rsidRPr="00353806">
      <w:rPr>
        <w:rFonts w:ascii="Marianne Medium" w:hAnsi="Marianne Medium"/>
        <w:b/>
        <w:color w:val="417DC4"/>
        <w:sz w:val="32"/>
        <w:szCs w:val="32"/>
      </w:rPr>
      <w:t>-Études</w:t>
    </w:r>
    <w:r w:rsidR="007F01BD" w:rsidRPr="00353806">
      <w:rPr>
        <w:rFonts w:ascii="Marianne Medium" w:hAnsi="Marianne Medium"/>
        <w:b/>
        <w:color w:val="417DC4"/>
        <w:sz w:val="32"/>
        <w:szCs w:val="32"/>
      </w:rPr>
      <w:t xml:space="preserve"> </w:t>
    </w:r>
    <w:r w:rsidR="008A261D" w:rsidRPr="00353806">
      <w:rPr>
        <w:rFonts w:ascii="Marianne Medium" w:hAnsi="Marianne Medium"/>
        <w:b/>
        <w:color w:val="417DC4"/>
        <w:sz w:val="32"/>
        <w:szCs w:val="32"/>
      </w:rPr>
      <w:t>Collège et Lycée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</w:abstractNum>
  <w:abstractNum w:abstractNumId="1" w15:restartNumberingAfterBreak="0">
    <w:nsid w:val="09217834"/>
    <w:multiLevelType w:val="multilevel"/>
    <w:tmpl w:val="622CB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D251AF"/>
    <w:multiLevelType w:val="hybridMultilevel"/>
    <w:tmpl w:val="7E1EA6F6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FA03196"/>
    <w:multiLevelType w:val="multilevel"/>
    <w:tmpl w:val="2D068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6D5337"/>
    <w:multiLevelType w:val="hybridMultilevel"/>
    <w:tmpl w:val="3CE4490C"/>
    <w:lvl w:ilvl="0" w:tplc="1AB296F8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A82B1E"/>
    <w:multiLevelType w:val="hybridMultilevel"/>
    <w:tmpl w:val="AACE3CCA"/>
    <w:lvl w:ilvl="0" w:tplc="51D4B17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F51284"/>
    <w:multiLevelType w:val="hybridMultilevel"/>
    <w:tmpl w:val="E69C8E08"/>
    <w:lvl w:ilvl="0" w:tplc="A7E69348">
      <w:start w:val="1"/>
      <w:numFmt w:val="bullet"/>
      <w:lvlText w:val="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926BB1"/>
    <w:multiLevelType w:val="hybridMultilevel"/>
    <w:tmpl w:val="2CC00AF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FD194C"/>
    <w:multiLevelType w:val="hybridMultilevel"/>
    <w:tmpl w:val="6B5C47D2"/>
    <w:lvl w:ilvl="0" w:tplc="D638B098">
      <w:start w:val="1"/>
      <w:numFmt w:val="decimal"/>
      <w:lvlText w:val="%1."/>
      <w:lvlJc w:val="right"/>
      <w:pPr>
        <w:ind w:left="112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45" w:hanging="360"/>
      </w:pPr>
    </w:lvl>
    <w:lvl w:ilvl="2" w:tplc="080C001B" w:tentative="1">
      <w:start w:val="1"/>
      <w:numFmt w:val="lowerRoman"/>
      <w:lvlText w:val="%3."/>
      <w:lvlJc w:val="right"/>
      <w:pPr>
        <w:ind w:left="2565" w:hanging="180"/>
      </w:pPr>
    </w:lvl>
    <w:lvl w:ilvl="3" w:tplc="080C000F" w:tentative="1">
      <w:start w:val="1"/>
      <w:numFmt w:val="decimal"/>
      <w:lvlText w:val="%4."/>
      <w:lvlJc w:val="left"/>
      <w:pPr>
        <w:ind w:left="3285" w:hanging="360"/>
      </w:pPr>
    </w:lvl>
    <w:lvl w:ilvl="4" w:tplc="080C0019" w:tentative="1">
      <w:start w:val="1"/>
      <w:numFmt w:val="lowerLetter"/>
      <w:lvlText w:val="%5."/>
      <w:lvlJc w:val="left"/>
      <w:pPr>
        <w:ind w:left="4005" w:hanging="360"/>
      </w:pPr>
    </w:lvl>
    <w:lvl w:ilvl="5" w:tplc="080C001B" w:tentative="1">
      <w:start w:val="1"/>
      <w:numFmt w:val="lowerRoman"/>
      <w:lvlText w:val="%6."/>
      <w:lvlJc w:val="right"/>
      <w:pPr>
        <w:ind w:left="4725" w:hanging="180"/>
      </w:pPr>
    </w:lvl>
    <w:lvl w:ilvl="6" w:tplc="080C000F" w:tentative="1">
      <w:start w:val="1"/>
      <w:numFmt w:val="decimal"/>
      <w:lvlText w:val="%7."/>
      <w:lvlJc w:val="left"/>
      <w:pPr>
        <w:ind w:left="5445" w:hanging="360"/>
      </w:pPr>
    </w:lvl>
    <w:lvl w:ilvl="7" w:tplc="080C0019" w:tentative="1">
      <w:start w:val="1"/>
      <w:numFmt w:val="lowerLetter"/>
      <w:lvlText w:val="%8."/>
      <w:lvlJc w:val="left"/>
      <w:pPr>
        <w:ind w:left="6165" w:hanging="360"/>
      </w:pPr>
    </w:lvl>
    <w:lvl w:ilvl="8" w:tplc="080C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 w15:restartNumberingAfterBreak="0">
    <w:nsid w:val="3BA6091C"/>
    <w:multiLevelType w:val="hybridMultilevel"/>
    <w:tmpl w:val="593232B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3B33EB"/>
    <w:multiLevelType w:val="hybridMultilevel"/>
    <w:tmpl w:val="168C3B94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4B136644"/>
    <w:multiLevelType w:val="hybridMultilevel"/>
    <w:tmpl w:val="1B7250BC"/>
    <w:lvl w:ilvl="0" w:tplc="040C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AF1244"/>
    <w:multiLevelType w:val="multilevel"/>
    <w:tmpl w:val="C4CA1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1"/>
  </w:num>
  <w:num w:numId="3">
    <w:abstractNumId w:val="10"/>
  </w:num>
  <w:num w:numId="4">
    <w:abstractNumId w:val="9"/>
  </w:num>
  <w:num w:numId="5">
    <w:abstractNumId w:val="4"/>
  </w:num>
  <w:num w:numId="6">
    <w:abstractNumId w:val="0"/>
  </w:num>
  <w:num w:numId="7">
    <w:abstractNumId w:val="8"/>
  </w:num>
  <w:num w:numId="8">
    <w:abstractNumId w:val="7"/>
  </w:num>
  <w:num w:numId="9">
    <w:abstractNumId w:val="1"/>
  </w:num>
  <w:num w:numId="10">
    <w:abstractNumId w:val="3"/>
  </w:num>
  <w:num w:numId="11">
    <w:abstractNumId w:val="12"/>
  </w:num>
  <w:num w:numId="12">
    <w:abstractNumId w:val="5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MPEechcwgZ2Buub0RusaNpGzoImbR5Qh0TSX+/c26DjgIKsmkXwnfyFB87AKH1nh5mVGXE1NZ9wCw1FfM47QMw==" w:salt="2aMrhc8OwB4vLzq/9P8Y4g==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D58"/>
    <w:rsid w:val="00003A81"/>
    <w:rsid w:val="00027B5F"/>
    <w:rsid w:val="0004544A"/>
    <w:rsid w:val="00051A4B"/>
    <w:rsid w:val="0005328C"/>
    <w:rsid w:val="00057B7F"/>
    <w:rsid w:val="00061870"/>
    <w:rsid w:val="0006360E"/>
    <w:rsid w:val="00086B24"/>
    <w:rsid w:val="00087E8F"/>
    <w:rsid w:val="000930B8"/>
    <w:rsid w:val="000D54FA"/>
    <w:rsid w:val="000E4032"/>
    <w:rsid w:val="00101800"/>
    <w:rsid w:val="0010493B"/>
    <w:rsid w:val="0011466C"/>
    <w:rsid w:val="00145938"/>
    <w:rsid w:val="00151CB5"/>
    <w:rsid w:val="0017773E"/>
    <w:rsid w:val="00183638"/>
    <w:rsid w:val="001837E3"/>
    <w:rsid w:val="00190A74"/>
    <w:rsid w:val="001A32BB"/>
    <w:rsid w:val="001B75B7"/>
    <w:rsid w:val="001F708B"/>
    <w:rsid w:val="002100B6"/>
    <w:rsid w:val="002111AA"/>
    <w:rsid w:val="00216260"/>
    <w:rsid w:val="00216E24"/>
    <w:rsid w:val="00223F21"/>
    <w:rsid w:val="002363ED"/>
    <w:rsid w:val="0024748D"/>
    <w:rsid w:val="002802FB"/>
    <w:rsid w:val="002947A0"/>
    <w:rsid w:val="002970C0"/>
    <w:rsid w:val="002A65E9"/>
    <w:rsid w:val="002B7571"/>
    <w:rsid w:val="002D1DCE"/>
    <w:rsid w:val="002D78C4"/>
    <w:rsid w:val="002E17C4"/>
    <w:rsid w:val="002E6CCB"/>
    <w:rsid w:val="00310296"/>
    <w:rsid w:val="00313BC0"/>
    <w:rsid w:val="0031524C"/>
    <w:rsid w:val="003326DC"/>
    <w:rsid w:val="003425A0"/>
    <w:rsid w:val="00353806"/>
    <w:rsid w:val="00353D69"/>
    <w:rsid w:val="00355F1F"/>
    <w:rsid w:val="003578B5"/>
    <w:rsid w:val="003607E4"/>
    <w:rsid w:val="0037052F"/>
    <w:rsid w:val="00375FC0"/>
    <w:rsid w:val="00376BD0"/>
    <w:rsid w:val="003939BE"/>
    <w:rsid w:val="003A5074"/>
    <w:rsid w:val="003B3E78"/>
    <w:rsid w:val="003B52C4"/>
    <w:rsid w:val="003F0502"/>
    <w:rsid w:val="003F58E2"/>
    <w:rsid w:val="00404EA1"/>
    <w:rsid w:val="00405A7E"/>
    <w:rsid w:val="00420545"/>
    <w:rsid w:val="00423D78"/>
    <w:rsid w:val="004309EB"/>
    <w:rsid w:val="00456E09"/>
    <w:rsid w:val="00462611"/>
    <w:rsid w:val="00473AA2"/>
    <w:rsid w:val="0047621C"/>
    <w:rsid w:val="004931EE"/>
    <w:rsid w:val="00496BB7"/>
    <w:rsid w:val="004A1CBD"/>
    <w:rsid w:val="004A7C34"/>
    <w:rsid w:val="004B1912"/>
    <w:rsid w:val="004C4E18"/>
    <w:rsid w:val="004F2295"/>
    <w:rsid w:val="004F4DCA"/>
    <w:rsid w:val="00505417"/>
    <w:rsid w:val="00541671"/>
    <w:rsid w:val="00563DD4"/>
    <w:rsid w:val="00564BC0"/>
    <w:rsid w:val="00565347"/>
    <w:rsid w:val="00566060"/>
    <w:rsid w:val="005678CB"/>
    <w:rsid w:val="005854C1"/>
    <w:rsid w:val="005D3309"/>
    <w:rsid w:val="005E44E2"/>
    <w:rsid w:val="005F720C"/>
    <w:rsid w:val="006108B7"/>
    <w:rsid w:val="00623CBB"/>
    <w:rsid w:val="00643962"/>
    <w:rsid w:val="006444F8"/>
    <w:rsid w:val="00651FE0"/>
    <w:rsid w:val="00663D65"/>
    <w:rsid w:val="006740E6"/>
    <w:rsid w:val="00684D58"/>
    <w:rsid w:val="006957A7"/>
    <w:rsid w:val="006B1BB9"/>
    <w:rsid w:val="006B4722"/>
    <w:rsid w:val="006D34EF"/>
    <w:rsid w:val="006E036F"/>
    <w:rsid w:val="00707137"/>
    <w:rsid w:val="0075227B"/>
    <w:rsid w:val="00760D7D"/>
    <w:rsid w:val="00767934"/>
    <w:rsid w:val="007B3AB5"/>
    <w:rsid w:val="007B594C"/>
    <w:rsid w:val="007D5ECB"/>
    <w:rsid w:val="007E2A70"/>
    <w:rsid w:val="007E328B"/>
    <w:rsid w:val="007F01BD"/>
    <w:rsid w:val="00827533"/>
    <w:rsid w:val="00844783"/>
    <w:rsid w:val="00854144"/>
    <w:rsid w:val="00856E5B"/>
    <w:rsid w:val="00870632"/>
    <w:rsid w:val="0089136E"/>
    <w:rsid w:val="008A261D"/>
    <w:rsid w:val="008A5961"/>
    <w:rsid w:val="008A6C80"/>
    <w:rsid w:val="008A7327"/>
    <w:rsid w:val="008B526D"/>
    <w:rsid w:val="008C0A01"/>
    <w:rsid w:val="008C3690"/>
    <w:rsid w:val="008D282E"/>
    <w:rsid w:val="008D3A6C"/>
    <w:rsid w:val="008F275B"/>
    <w:rsid w:val="0091254A"/>
    <w:rsid w:val="00915143"/>
    <w:rsid w:val="00921F90"/>
    <w:rsid w:val="00927813"/>
    <w:rsid w:val="00936669"/>
    <w:rsid w:val="009411D3"/>
    <w:rsid w:val="00983968"/>
    <w:rsid w:val="009A4D39"/>
    <w:rsid w:val="009C2B37"/>
    <w:rsid w:val="009E0690"/>
    <w:rsid w:val="00A16CFE"/>
    <w:rsid w:val="00A6387D"/>
    <w:rsid w:val="00A669C1"/>
    <w:rsid w:val="00A86F28"/>
    <w:rsid w:val="00A97832"/>
    <w:rsid w:val="00A97FD4"/>
    <w:rsid w:val="00AA4958"/>
    <w:rsid w:val="00AA6804"/>
    <w:rsid w:val="00AC0377"/>
    <w:rsid w:val="00AC1403"/>
    <w:rsid w:val="00AC7089"/>
    <w:rsid w:val="00AD22FB"/>
    <w:rsid w:val="00AE0399"/>
    <w:rsid w:val="00AF3743"/>
    <w:rsid w:val="00B05DD3"/>
    <w:rsid w:val="00B223F9"/>
    <w:rsid w:val="00B26689"/>
    <w:rsid w:val="00B31E81"/>
    <w:rsid w:val="00B332EF"/>
    <w:rsid w:val="00B43699"/>
    <w:rsid w:val="00B64A4E"/>
    <w:rsid w:val="00B94940"/>
    <w:rsid w:val="00BA4DE4"/>
    <w:rsid w:val="00BE58B6"/>
    <w:rsid w:val="00BF294E"/>
    <w:rsid w:val="00C12326"/>
    <w:rsid w:val="00C14142"/>
    <w:rsid w:val="00C23528"/>
    <w:rsid w:val="00C357E7"/>
    <w:rsid w:val="00C37DE8"/>
    <w:rsid w:val="00C42D87"/>
    <w:rsid w:val="00C51520"/>
    <w:rsid w:val="00C56150"/>
    <w:rsid w:val="00C72F7E"/>
    <w:rsid w:val="00C7587C"/>
    <w:rsid w:val="00C80448"/>
    <w:rsid w:val="00C8141C"/>
    <w:rsid w:val="00C8695F"/>
    <w:rsid w:val="00CA231A"/>
    <w:rsid w:val="00CB652A"/>
    <w:rsid w:val="00CC4147"/>
    <w:rsid w:val="00CC531D"/>
    <w:rsid w:val="00CD401A"/>
    <w:rsid w:val="00CF4551"/>
    <w:rsid w:val="00D364C0"/>
    <w:rsid w:val="00D36599"/>
    <w:rsid w:val="00D460FA"/>
    <w:rsid w:val="00D46CE5"/>
    <w:rsid w:val="00D473F8"/>
    <w:rsid w:val="00D50146"/>
    <w:rsid w:val="00D52280"/>
    <w:rsid w:val="00D655EE"/>
    <w:rsid w:val="00D85CE7"/>
    <w:rsid w:val="00DA5D5F"/>
    <w:rsid w:val="00DB034D"/>
    <w:rsid w:val="00DB4BDB"/>
    <w:rsid w:val="00DB6B27"/>
    <w:rsid w:val="00DC1D5A"/>
    <w:rsid w:val="00DD57D7"/>
    <w:rsid w:val="00DD6CCA"/>
    <w:rsid w:val="00DF0289"/>
    <w:rsid w:val="00E111D9"/>
    <w:rsid w:val="00E25659"/>
    <w:rsid w:val="00E44722"/>
    <w:rsid w:val="00E60EAB"/>
    <w:rsid w:val="00E669FE"/>
    <w:rsid w:val="00E741FD"/>
    <w:rsid w:val="00E92BD7"/>
    <w:rsid w:val="00E97CC6"/>
    <w:rsid w:val="00EA7F77"/>
    <w:rsid w:val="00EE69EC"/>
    <w:rsid w:val="00EE6CB1"/>
    <w:rsid w:val="00EF5EA6"/>
    <w:rsid w:val="00F0530D"/>
    <w:rsid w:val="00F256BD"/>
    <w:rsid w:val="00F27813"/>
    <w:rsid w:val="00F60828"/>
    <w:rsid w:val="00F72534"/>
    <w:rsid w:val="00FB2AA5"/>
    <w:rsid w:val="00FD536A"/>
    <w:rsid w:val="00FD7D2B"/>
    <w:rsid w:val="00FE4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5763EFB5"/>
  <w15:chartTrackingRefBased/>
  <w15:docId w15:val="{B2BE4169-49F9-4987-B60E-193E56644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939B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939BE"/>
    <w:pPr>
      <w:keepNext/>
      <w:keepLines/>
      <w:suppressAutoHyphens/>
      <w:spacing w:before="40" w:after="0" w:line="240" w:lineRule="auto"/>
      <w:jc w:val="both"/>
      <w:outlineLvl w:val="2"/>
    </w:pPr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740E6"/>
  </w:style>
  <w:style w:type="paragraph" w:styleId="Pieddepage">
    <w:name w:val="footer"/>
    <w:basedOn w:val="Normal"/>
    <w:link w:val="Pieddepag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740E6"/>
  </w:style>
  <w:style w:type="paragraph" w:styleId="Paragraphedeliste">
    <w:name w:val="List Paragraph"/>
    <w:basedOn w:val="Normal"/>
    <w:uiPriority w:val="34"/>
    <w:qFormat/>
    <w:rsid w:val="0010180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C4E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C4E18"/>
    <w:rPr>
      <w:rFonts w:ascii="Segoe UI" w:hAnsi="Segoe UI" w:cs="Segoe UI"/>
      <w:sz w:val="18"/>
      <w:szCs w:val="18"/>
    </w:rPr>
  </w:style>
  <w:style w:type="character" w:styleId="lev">
    <w:name w:val="Strong"/>
    <w:basedOn w:val="Policepardfaut"/>
    <w:uiPriority w:val="22"/>
    <w:qFormat/>
    <w:rsid w:val="00C8141C"/>
    <w:rPr>
      <w:b/>
      <w:bCs/>
    </w:rPr>
  </w:style>
  <w:style w:type="character" w:styleId="Lienhypertexte">
    <w:name w:val="Hyperlink"/>
    <w:uiPriority w:val="99"/>
    <w:rsid w:val="007B3AB5"/>
    <w:rPr>
      <w:rFonts w:ascii="Times New Roman" w:hAnsi="Times New Roman" w:cs="Times New Roman"/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3939BE"/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3939BE"/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paragraph" w:customStyle="1" w:styleId="Titregnral2">
    <w:name w:val="Titre général 2"/>
    <w:basedOn w:val="Normal"/>
    <w:rsid w:val="003939BE"/>
    <w:pPr>
      <w:suppressAutoHyphens/>
      <w:spacing w:after="40" w:line="240" w:lineRule="auto"/>
      <w:jc w:val="center"/>
    </w:pPr>
    <w:rPr>
      <w:rFonts w:ascii="Arial" w:eastAsia="Times New Roman" w:hAnsi="Arial" w:cs="Times New Roman"/>
      <w:b/>
      <w:bCs/>
      <w:color w:val="345CF9"/>
      <w:sz w:val="48"/>
      <w:szCs w:val="20"/>
      <w:lang w:eastAsia="ar-SA"/>
    </w:rPr>
  </w:style>
  <w:style w:type="table" w:styleId="Grilledutableau">
    <w:name w:val="Table Grid"/>
    <w:basedOn w:val="TableauNormal"/>
    <w:uiPriority w:val="39"/>
    <w:rsid w:val="003939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aire">
    <w:name w:val="annotation text"/>
    <w:basedOn w:val="Normal"/>
    <w:link w:val="CommentaireCar"/>
    <w:uiPriority w:val="99"/>
    <w:unhideWhenUsed/>
    <w:rsid w:val="003A50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CommentaireCar">
    <w:name w:val="Commentaire Car"/>
    <w:basedOn w:val="Policepardfaut"/>
    <w:link w:val="Commentaire"/>
    <w:uiPriority w:val="99"/>
    <w:rsid w:val="003A5074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rsid w:val="009411D3"/>
    <w:rPr>
      <w:sz w:val="16"/>
      <w:szCs w:val="16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9411D3"/>
    <w:pPr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9411D3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paragraph" w:customStyle="1" w:styleId="Default">
    <w:name w:val="Default"/>
    <w:rsid w:val="0004544A"/>
    <w:pPr>
      <w:autoSpaceDE w:val="0"/>
      <w:autoSpaceDN w:val="0"/>
      <w:adjustRightInd w:val="0"/>
      <w:spacing w:after="0" w:line="240" w:lineRule="auto"/>
    </w:pPr>
    <w:rPr>
      <w:rFonts w:ascii="Wingdings" w:hAnsi="Wingdings" w:cs="Wingdings"/>
      <w:color w:val="000000"/>
      <w:sz w:val="24"/>
      <w:szCs w:val="24"/>
    </w:rPr>
  </w:style>
  <w:style w:type="paragraph" w:customStyle="1" w:styleId="western">
    <w:name w:val="western"/>
    <w:basedOn w:val="Normal"/>
    <w:rsid w:val="00CF4551"/>
    <w:pPr>
      <w:spacing w:before="100" w:beforeAutospacing="1" w:after="0" w:line="240" w:lineRule="auto"/>
    </w:pPr>
    <w:rPr>
      <w:rFonts w:ascii="Arial Narrow" w:eastAsia="Times New Roman" w:hAnsi="Arial Narrow" w:cs="Times New Roman"/>
      <w:i/>
      <w:iCs/>
      <w:sz w:val="14"/>
      <w:szCs w:val="1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844783"/>
    <w:rPr>
      <w:color w:val="954F72" w:themeColor="followedHyperlink"/>
      <w:u w:val="single"/>
    </w:rPr>
  </w:style>
  <w:style w:type="paragraph" w:styleId="Rvision">
    <w:name w:val="Revision"/>
    <w:hidden/>
    <w:uiPriority w:val="99"/>
    <w:semiHidden/>
    <w:rsid w:val="00EE69EC"/>
    <w:pPr>
      <w:spacing w:after="0" w:line="240" w:lineRule="auto"/>
    </w:pPr>
  </w:style>
  <w:style w:type="character" w:styleId="Textedelespacerserv">
    <w:name w:val="Placeholder Text"/>
    <w:basedOn w:val="Policepardfaut"/>
    <w:uiPriority w:val="99"/>
    <w:semiHidden/>
    <w:rsid w:val="003607E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75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ac-lyon.fr/traitement-des-donnees-les-eleves-et-leurs-representants-legaux-129383" TargetMode="External"/><Relationship Id="rId14" Type="http://schemas.openxmlformats.org/officeDocument/2006/relationships/glossaryDocument" Target="glossary/document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TILIS~1\wdupont\AppData\Local\Temp\MOD_Mod&#232;le%20blanc%202018%20Rectorat_MEN-10-201807-181-3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7AD46A4E7074EC8ABF6F61F47BE005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C824DF9-9183-4D83-ABE4-8A8BC6975A4C}"/>
      </w:docPartPr>
      <w:docPartBody>
        <w:p w:rsidR="00D00C9D" w:rsidRDefault="00CD0F30" w:rsidP="00CD0F30">
          <w:pPr>
            <w:pStyle w:val="57AD46A4E7074EC8ABF6F61F47BE00526"/>
          </w:pPr>
          <w:r w:rsidRPr="00DC7A9E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624A669094AC49BF9C824942319F902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21DC2F8-5F95-4134-A392-BF782789D42E}"/>
      </w:docPartPr>
      <w:docPartBody>
        <w:p w:rsidR="00D00C9D" w:rsidRDefault="00CD0F30" w:rsidP="00CD0F30">
          <w:pPr>
            <w:pStyle w:val="624A669094AC49BF9C824942319F902B6"/>
          </w:pPr>
          <w:r w:rsidRPr="00DC7A9E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2F53E8EFF6D04AFFAC8A0FB5ACB63BE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0BD6FB2-CC53-4264-B835-1E3D1FB06212}"/>
      </w:docPartPr>
      <w:docPartBody>
        <w:p w:rsidR="00D00C9D" w:rsidRDefault="00CD0F30" w:rsidP="00CD0F30">
          <w:pPr>
            <w:pStyle w:val="2F53E8EFF6D04AFFAC8A0FB5ACB63BE06"/>
          </w:pPr>
          <w:r w:rsidRPr="00DC7A9E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69D44D5A4B17472D918A86709E64BDC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9F3D63E-CDE4-4280-80C3-1D85F8E58FE5}"/>
      </w:docPartPr>
      <w:docPartBody>
        <w:p w:rsidR="00D00C9D" w:rsidRDefault="00CD0F30" w:rsidP="00CD0F30">
          <w:pPr>
            <w:pStyle w:val="69D44D5A4B17472D918A86709E64BDCB6"/>
          </w:pPr>
          <w:r>
            <w:rPr>
              <w:rStyle w:val="Textedelespacerserv"/>
            </w:rPr>
            <w:t>Entrez</w:t>
          </w:r>
          <w:r w:rsidRPr="00DC7A9E">
            <w:rPr>
              <w:rStyle w:val="Textedelespacerserv"/>
            </w:rPr>
            <w:t xml:space="preserve"> du texte.</w:t>
          </w:r>
        </w:p>
      </w:docPartBody>
    </w:docPart>
    <w:docPart>
      <w:docPartPr>
        <w:name w:val="9D65D3438A19431AB4E62DBFE106C49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58FD7D3-55D3-429D-8AB7-47E5754AE717}"/>
      </w:docPartPr>
      <w:docPartBody>
        <w:p w:rsidR="00D00C9D" w:rsidRDefault="00CD0F30" w:rsidP="00CD0F30">
          <w:pPr>
            <w:pStyle w:val="9D65D3438A19431AB4E62DBFE106C49B6"/>
          </w:pPr>
          <w:r>
            <w:rPr>
              <w:rStyle w:val="Textedelespacerserv"/>
            </w:rPr>
            <w:t>Entrez</w:t>
          </w:r>
          <w:r w:rsidRPr="00DC7A9E">
            <w:rPr>
              <w:rStyle w:val="Textedelespacerserv"/>
            </w:rPr>
            <w:t xml:space="preserve"> du texte.</w:t>
          </w:r>
        </w:p>
      </w:docPartBody>
    </w:docPart>
    <w:docPart>
      <w:docPartPr>
        <w:name w:val="FA3A9D90AF1D46D5867715553B9CFF0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9FD8C17-7B30-48E5-8DB7-80132C0CA0D3}"/>
      </w:docPartPr>
      <w:docPartBody>
        <w:p w:rsidR="00D00C9D" w:rsidRDefault="00CD0F30" w:rsidP="00CD0F30">
          <w:pPr>
            <w:pStyle w:val="FA3A9D90AF1D46D5867715553B9CFF015"/>
          </w:pPr>
          <w:r w:rsidRPr="00DC7A9E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6E8B8F88CD1B4845B4350A58186B1C9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469BA22-A094-4C7A-BF1B-3E576A0210A4}"/>
      </w:docPartPr>
      <w:docPartBody>
        <w:p w:rsidR="00D00C9D" w:rsidRDefault="00CD0F30" w:rsidP="00CD0F30">
          <w:pPr>
            <w:pStyle w:val="6E8B8F88CD1B4845B4350A58186B1C945"/>
          </w:pPr>
          <w:r>
            <w:rPr>
              <w:rStyle w:val="Textedelespacerserv"/>
            </w:rPr>
            <w:t>- - / - - / - - - -</w:t>
          </w:r>
        </w:p>
      </w:docPartBody>
    </w:docPart>
    <w:docPart>
      <w:docPartPr>
        <w:name w:val="EC4DB67EC7E14EA7B09C688F0536892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915608E-8BBD-4849-96E2-E79C727E8F50}"/>
      </w:docPartPr>
      <w:docPartBody>
        <w:p w:rsidR="00D00C9D" w:rsidRDefault="00CD0F30" w:rsidP="00CD0F30">
          <w:pPr>
            <w:pStyle w:val="EC4DB67EC7E14EA7B09C688F053689235"/>
          </w:pPr>
          <w:r>
            <w:rPr>
              <w:rStyle w:val="Textedelespacerserv"/>
            </w:rPr>
            <w:t>Entrez</w:t>
          </w:r>
          <w:r w:rsidRPr="00DC7A9E">
            <w:rPr>
              <w:rStyle w:val="Textedelespacerserv"/>
            </w:rPr>
            <w:t xml:space="preserve"> du texte.</w:t>
          </w:r>
        </w:p>
      </w:docPartBody>
    </w:docPart>
    <w:docPart>
      <w:docPartPr>
        <w:name w:val="13BB8FFCA905416199BC8EFB9BD4C14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7D1548F-E430-4F0D-9B2B-527DAA699DF0}"/>
      </w:docPartPr>
      <w:docPartBody>
        <w:p w:rsidR="00D00C9D" w:rsidRDefault="00CD0F30" w:rsidP="00CD0F30">
          <w:pPr>
            <w:pStyle w:val="13BB8FFCA905416199BC8EFB9BD4C1415"/>
          </w:pPr>
          <w:r>
            <w:rPr>
              <w:rStyle w:val="Textedelespacerserv"/>
            </w:rPr>
            <w:t>Entrez</w:t>
          </w:r>
          <w:r w:rsidRPr="00DC7A9E">
            <w:rPr>
              <w:rStyle w:val="Textedelespacerserv"/>
            </w:rPr>
            <w:t xml:space="preserve"> du texte.</w:t>
          </w:r>
        </w:p>
      </w:docPartBody>
    </w:docPart>
    <w:docPart>
      <w:docPartPr>
        <w:name w:val="2456B31B65A14B2DA2BAEE67DC992E9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C40BC39-069D-40BF-AB0B-1D066E54BC52}"/>
      </w:docPartPr>
      <w:docPartBody>
        <w:p w:rsidR="00D00C9D" w:rsidRDefault="00CD0F30" w:rsidP="00CD0F30">
          <w:pPr>
            <w:pStyle w:val="2456B31B65A14B2DA2BAEE67DC992E985"/>
          </w:pPr>
          <w:r w:rsidRPr="00DC7A9E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9242EA31A127439EBA92D0D68C924CE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66B04AE-6C66-4AC2-8061-F21CB0DF2974}"/>
      </w:docPartPr>
      <w:docPartBody>
        <w:p w:rsidR="00D00C9D" w:rsidRDefault="00CD0F30" w:rsidP="00CD0F30">
          <w:pPr>
            <w:pStyle w:val="9242EA31A127439EBA92D0D68C924CE35"/>
          </w:pPr>
          <w:r w:rsidRPr="00DC7A9E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60BA6B20A5774F688F1F1FE8B11F942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40621B9-24C0-4109-BEC1-5466526D045D}"/>
      </w:docPartPr>
      <w:docPartBody>
        <w:p w:rsidR="00D00C9D" w:rsidRDefault="00CD0F30" w:rsidP="00CD0F30">
          <w:pPr>
            <w:pStyle w:val="60BA6B20A5774F688F1F1FE8B11F94235"/>
          </w:pPr>
          <w:r w:rsidRPr="00DC7A9E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8AEEFF5B71404E12A4C39F79A24AB7C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A5C430F-9BA8-4190-893B-157250927CDB}"/>
      </w:docPartPr>
      <w:docPartBody>
        <w:p w:rsidR="00D00C9D" w:rsidRDefault="00CD0F30" w:rsidP="00CD0F30">
          <w:pPr>
            <w:pStyle w:val="8AEEFF5B71404E12A4C39F79A24AB7CF5"/>
          </w:pPr>
          <w:r w:rsidRPr="00DC7A9E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462BEF19B2EE42778D506FA290C42F6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FF53A53-9962-4D49-9259-CD4DE9A9D208}"/>
      </w:docPartPr>
      <w:docPartBody>
        <w:p w:rsidR="00D00C9D" w:rsidRDefault="00CD0F30" w:rsidP="00CD0F30">
          <w:pPr>
            <w:pStyle w:val="462BEF19B2EE42778D506FA290C42F645"/>
          </w:pPr>
          <w:r w:rsidRPr="00DC7A9E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101A014F95F145888273A74D3642AB2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7F06E18-6129-4B93-9B52-CCD35C780A6E}"/>
      </w:docPartPr>
      <w:docPartBody>
        <w:p w:rsidR="00D00C9D" w:rsidRDefault="00CD0F30" w:rsidP="00CD0F30">
          <w:pPr>
            <w:pStyle w:val="101A014F95F145888273A74D3642AB225"/>
          </w:pPr>
          <w:r w:rsidRPr="00DC7A9E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D4B51635803348818828867D3B28A78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193CC1A-1207-4F25-8B44-95DCDD954872}"/>
      </w:docPartPr>
      <w:docPartBody>
        <w:p w:rsidR="00D00C9D" w:rsidRDefault="00CD0F30" w:rsidP="00CD0F30">
          <w:pPr>
            <w:pStyle w:val="D4B51635803348818828867D3B28A7824"/>
          </w:pPr>
          <w:r w:rsidRPr="00DC7A9E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979414E3AEEB44708273ED5BE6CAE86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E243F54-F66D-4B0A-B2A2-926E1033A1DA}"/>
      </w:docPartPr>
      <w:docPartBody>
        <w:p w:rsidR="00D00C9D" w:rsidRDefault="00CD0F30" w:rsidP="00CD0F30">
          <w:pPr>
            <w:pStyle w:val="979414E3AEEB44708273ED5BE6CAE8634"/>
          </w:pPr>
          <w:r w:rsidRPr="00DC7A9E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6283BE0905F9497CA9C8DB5E8DFAC5E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70161DE-5505-4592-A803-476EF2B95D9A}"/>
      </w:docPartPr>
      <w:docPartBody>
        <w:p w:rsidR="00D00C9D" w:rsidRDefault="00CD0F30" w:rsidP="00CD0F30">
          <w:pPr>
            <w:pStyle w:val="6283BE0905F9497CA9C8DB5E8DFAC5EC4"/>
          </w:pPr>
          <w:r w:rsidRPr="00DC7A9E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15E2308A06C94EF19BDEE3C367405D3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39E4B44-69E6-419A-B657-FD49AFA7AE3F}"/>
      </w:docPartPr>
      <w:docPartBody>
        <w:p w:rsidR="00D00C9D" w:rsidRDefault="00CD0F30" w:rsidP="00CD0F30">
          <w:pPr>
            <w:pStyle w:val="15E2308A06C94EF19BDEE3C367405D374"/>
          </w:pPr>
          <w:r w:rsidRPr="00DC7A9E">
            <w:rPr>
              <w:rStyle w:val="Textedelespacerserv"/>
            </w:rPr>
            <w:t>Cliquez ici pour entrer du texte.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 Light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Marianne Medium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7500"/>
    <w:rsid w:val="00CD0F30"/>
    <w:rsid w:val="00D00C9D"/>
    <w:rsid w:val="00F6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CD0F30"/>
    <w:rPr>
      <w:color w:val="808080"/>
    </w:rPr>
  </w:style>
  <w:style w:type="paragraph" w:customStyle="1" w:styleId="9CA968E994B44B0E9C0EB1EFA083C6F5">
    <w:name w:val="9CA968E994B44B0E9C0EB1EFA083C6F5"/>
    <w:rsid w:val="00F67500"/>
  </w:style>
  <w:style w:type="paragraph" w:customStyle="1" w:styleId="0710FEB51132479D8ED46C1A5BF9D7F9">
    <w:name w:val="0710FEB51132479D8ED46C1A5BF9D7F9"/>
    <w:rsid w:val="00F67500"/>
  </w:style>
  <w:style w:type="paragraph" w:customStyle="1" w:styleId="57AD46A4E7074EC8ABF6F61F47BE0052">
    <w:name w:val="57AD46A4E7074EC8ABF6F61F47BE0052"/>
    <w:rsid w:val="00CD0F30"/>
  </w:style>
  <w:style w:type="paragraph" w:customStyle="1" w:styleId="624A669094AC49BF9C824942319F902B">
    <w:name w:val="624A669094AC49BF9C824942319F902B"/>
    <w:rsid w:val="00CD0F30"/>
  </w:style>
  <w:style w:type="paragraph" w:customStyle="1" w:styleId="2F53E8EFF6D04AFFAC8A0FB5ACB63BE0">
    <w:name w:val="2F53E8EFF6D04AFFAC8A0FB5ACB63BE0"/>
    <w:rsid w:val="00CD0F30"/>
  </w:style>
  <w:style w:type="paragraph" w:customStyle="1" w:styleId="6D8F05AD08D7454E99FC35B3B08236C6">
    <w:name w:val="6D8F05AD08D7454E99FC35B3B08236C6"/>
    <w:rsid w:val="00CD0F30"/>
  </w:style>
  <w:style w:type="paragraph" w:customStyle="1" w:styleId="69D44D5A4B17472D918A86709E64BDCB">
    <w:name w:val="69D44D5A4B17472D918A86709E64BDCB"/>
    <w:rsid w:val="00CD0F30"/>
  </w:style>
  <w:style w:type="paragraph" w:customStyle="1" w:styleId="9D65D3438A19431AB4E62DBFE106C49B">
    <w:name w:val="9D65D3438A19431AB4E62DBFE106C49B"/>
    <w:rsid w:val="00CD0F30"/>
  </w:style>
  <w:style w:type="paragraph" w:customStyle="1" w:styleId="FA3A9D90AF1D46D5867715553B9CFF01">
    <w:name w:val="FA3A9D90AF1D46D5867715553B9CFF01"/>
    <w:rsid w:val="00CD0F30"/>
    <w:rPr>
      <w:rFonts w:eastAsiaTheme="minorHAnsi"/>
      <w:lang w:eastAsia="en-US"/>
    </w:rPr>
  </w:style>
  <w:style w:type="paragraph" w:customStyle="1" w:styleId="57AD46A4E7074EC8ABF6F61F47BE00521">
    <w:name w:val="57AD46A4E7074EC8ABF6F61F47BE00521"/>
    <w:rsid w:val="00CD0F30"/>
    <w:rPr>
      <w:rFonts w:eastAsiaTheme="minorHAnsi"/>
      <w:lang w:eastAsia="en-US"/>
    </w:rPr>
  </w:style>
  <w:style w:type="paragraph" w:customStyle="1" w:styleId="6E8B8F88CD1B4845B4350A58186B1C94">
    <w:name w:val="6E8B8F88CD1B4845B4350A58186B1C94"/>
    <w:rsid w:val="00CD0F30"/>
    <w:rPr>
      <w:rFonts w:eastAsiaTheme="minorHAnsi"/>
      <w:lang w:eastAsia="en-US"/>
    </w:rPr>
  </w:style>
  <w:style w:type="paragraph" w:customStyle="1" w:styleId="624A669094AC49BF9C824942319F902B1">
    <w:name w:val="624A669094AC49BF9C824942319F902B1"/>
    <w:rsid w:val="00CD0F30"/>
    <w:rPr>
      <w:rFonts w:eastAsiaTheme="minorHAnsi"/>
      <w:lang w:eastAsia="en-US"/>
    </w:rPr>
  </w:style>
  <w:style w:type="paragraph" w:customStyle="1" w:styleId="2F53E8EFF6D04AFFAC8A0FB5ACB63BE01">
    <w:name w:val="2F53E8EFF6D04AFFAC8A0FB5ACB63BE01"/>
    <w:rsid w:val="00CD0F30"/>
    <w:rPr>
      <w:rFonts w:eastAsiaTheme="minorHAnsi"/>
      <w:lang w:eastAsia="en-US"/>
    </w:rPr>
  </w:style>
  <w:style w:type="paragraph" w:customStyle="1" w:styleId="69D44D5A4B17472D918A86709E64BDCB1">
    <w:name w:val="69D44D5A4B17472D918A86709E64BDCB1"/>
    <w:rsid w:val="00CD0F30"/>
    <w:rPr>
      <w:rFonts w:eastAsiaTheme="minorHAnsi"/>
      <w:lang w:eastAsia="en-US"/>
    </w:rPr>
  </w:style>
  <w:style w:type="paragraph" w:customStyle="1" w:styleId="9D65D3438A19431AB4E62DBFE106C49B1">
    <w:name w:val="9D65D3438A19431AB4E62DBFE106C49B1"/>
    <w:rsid w:val="00CD0F30"/>
    <w:rPr>
      <w:rFonts w:eastAsiaTheme="minorHAnsi"/>
      <w:lang w:eastAsia="en-US"/>
    </w:rPr>
  </w:style>
  <w:style w:type="paragraph" w:customStyle="1" w:styleId="EC4DB67EC7E14EA7B09C688F05368923">
    <w:name w:val="EC4DB67EC7E14EA7B09C688F05368923"/>
    <w:rsid w:val="00CD0F30"/>
  </w:style>
  <w:style w:type="paragraph" w:customStyle="1" w:styleId="13BB8FFCA905416199BC8EFB9BD4C141">
    <w:name w:val="13BB8FFCA905416199BC8EFB9BD4C141"/>
    <w:rsid w:val="00CD0F30"/>
  </w:style>
  <w:style w:type="paragraph" w:customStyle="1" w:styleId="2456B31B65A14B2DA2BAEE67DC992E98">
    <w:name w:val="2456B31B65A14B2DA2BAEE67DC992E98"/>
    <w:rsid w:val="00CD0F30"/>
  </w:style>
  <w:style w:type="paragraph" w:customStyle="1" w:styleId="9242EA31A127439EBA92D0D68C924CE3">
    <w:name w:val="9242EA31A127439EBA92D0D68C924CE3"/>
    <w:rsid w:val="00CD0F30"/>
  </w:style>
  <w:style w:type="paragraph" w:customStyle="1" w:styleId="60BA6B20A5774F688F1F1FE8B11F9423">
    <w:name w:val="60BA6B20A5774F688F1F1FE8B11F9423"/>
    <w:rsid w:val="00CD0F30"/>
  </w:style>
  <w:style w:type="paragraph" w:customStyle="1" w:styleId="8AEEFF5B71404E12A4C39F79A24AB7CF">
    <w:name w:val="8AEEFF5B71404E12A4C39F79A24AB7CF"/>
    <w:rsid w:val="00CD0F30"/>
  </w:style>
  <w:style w:type="paragraph" w:customStyle="1" w:styleId="462BEF19B2EE42778D506FA290C42F64">
    <w:name w:val="462BEF19B2EE42778D506FA290C42F64"/>
    <w:rsid w:val="00CD0F30"/>
  </w:style>
  <w:style w:type="paragraph" w:customStyle="1" w:styleId="101A014F95F145888273A74D3642AB22">
    <w:name w:val="101A014F95F145888273A74D3642AB22"/>
    <w:rsid w:val="00CD0F30"/>
  </w:style>
  <w:style w:type="paragraph" w:customStyle="1" w:styleId="FA3A9D90AF1D46D5867715553B9CFF011">
    <w:name w:val="FA3A9D90AF1D46D5867715553B9CFF011"/>
    <w:rsid w:val="00CD0F30"/>
    <w:rPr>
      <w:rFonts w:eastAsiaTheme="minorHAnsi"/>
      <w:lang w:eastAsia="en-US"/>
    </w:rPr>
  </w:style>
  <w:style w:type="paragraph" w:customStyle="1" w:styleId="57AD46A4E7074EC8ABF6F61F47BE00522">
    <w:name w:val="57AD46A4E7074EC8ABF6F61F47BE00522"/>
    <w:rsid w:val="00CD0F30"/>
    <w:rPr>
      <w:rFonts w:eastAsiaTheme="minorHAnsi"/>
      <w:lang w:eastAsia="en-US"/>
    </w:rPr>
  </w:style>
  <w:style w:type="paragraph" w:customStyle="1" w:styleId="6E8B8F88CD1B4845B4350A58186B1C941">
    <w:name w:val="6E8B8F88CD1B4845B4350A58186B1C941"/>
    <w:rsid w:val="00CD0F30"/>
    <w:rPr>
      <w:rFonts w:eastAsiaTheme="minorHAnsi"/>
      <w:lang w:eastAsia="en-US"/>
    </w:rPr>
  </w:style>
  <w:style w:type="paragraph" w:customStyle="1" w:styleId="624A669094AC49BF9C824942319F902B2">
    <w:name w:val="624A669094AC49BF9C824942319F902B2"/>
    <w:rsid w:val="00CD0F30"/>
    <w:rPr>
      <w:rFonts w:eastAsiaTheme="minorHAnsi"/>
      <w:lang w:eastAsia="en-US"/>
    </w:rPr>
  </w:style>
  <w:style w:type="paragraph" w:customStyle="1" w:styleId="2F53E8EFF6D04AFFAC8A0FB5ACB63BE02">
    <w:name w:val="2F53E8EFF6D04AFFAC8A0FB5ACB63BE02"/>
    <w:rsid w:val="00CD0F30"/>
    <w:rPr>
      <w:rFonts w:eastAsiaTheme="minorHAnsi"/>
      <w:lang w:eastAsia="en-US"/>
    </w:rPr>
  </w:style>
  <w:style w:type="paragraph" w:customStyle="1" w:styleId="69D44D5A4B17472D918A86709E64BDCB2">
    <w:name w:val="69D44D5A4B17472D918A86709E64BDCB2"/>
    <w:rsid w:val="00CD0F30"/>
    <w:rPr>
      <w:rFonts w:eastAsiaTheme="minorHAnsi"/>
      <w:lang w:eastAsia="en-US"/>
    </w:rPr>
  </w:style>
  <w:style w:type="paragraph" w:customStyle="1" w:styleId="9D65D3438A19431AB4E62DBFE106C49B2">
    <w:name w:val="9D65D3438A19431AB4E62DBFE106C49B2"/>
    <w:rsid w:val="00CD0F30"/>
    <w:rPr>
      <w:rFonts w:eastAsiaTheme="minorHAnsi"/>
      <w:lang w:eastAsia="en-US"/>
    </w:rPr>
  </w:style>
  <w:style w:type="paragraph" w:customStyle="1" w:styleId="EC4DB67EC7E14EA7B09C688F053689231">
    <w:name w:val="EC4DB67EC7E14EA7B09C688F053689231"/>
    <w:rsid w:val="00CD0F30"/>
    <w:rPr>
      <w:rFonts w:eastAsiaTheme="minorHAnsi"/>
      <w:lang w:eastAsia="en-US"/>
    </w:rPr>
  </w:style>
  <w:style w:type="paragraph" w:customStyle="1" w:styleId="13BB8FFCA905416199BC8EFB9BD4C1411">
    <w:name w:val="13BB8FFCA905416199BC8EFB9BD4C1411"/>
    <w:rsid w:val="00CD0F30"/>
    <w:rPr>
      <w:rFonts w:eastAsiaTheme="minorHAnsi"/>
      <w:lang w:eastAsia="en-US"/>
    </w:rPr>
  </w:style>
  <w:style w:type="paragraph" w:customStyle="1" w:styleId="2456B31B65A14B2DA2BAEE67DC992E981">
    <w:name w:val="2456B31B65A14B2DA2BAEE67DC992E981"/>
    <w:rsid w:val="00CD0F30"/>
    <w:rPr>
      <w:rFonts w:eastAsiaTheme="minorHAnsi"/>
      <w:lang w:eastAsia="en-US"/>
    </w:rPr>
  </w:style>
  <w:style w:type="paragraph" w:customStyle="1" w:styleId="9242EA31A127439EBA92D0D68C924CE31">
    <w:name w:val="9242EA31A127439EBA92D0D68C924CE31"/>
    <w:rsid w:val="00CD0F30"/>
    <w:rPr>
      <w:rFonts w:eastAsiaTheme="minorHAnsi"/>
      <w:lang w:eastAsia="en-US"/>
    </w:rPr>
  </w:style>
  <w:style w:type="paragraph" w:customStyle="1" w:styleId="60BA6B20A5774F688F1F1FE8B11F94231">
    <w:name w:val="60BA6B20A5774F688F1F1FE8B11F94231"/>
    <w:rsid w:val="00CD0F30"/>
    <w:rPr>
      <w:rFonts w:eastAsiaTheme="minorHAnsi"/>
      <w:lang w:eastAsia="en-US"/>
    </w:rPr>
  </w:style>
  <w:style w:type="paragraph" w:customStyle="1" w:styleId="8AEEFF5B71404E12A4C39F79A24AB7CF1">
    <w:name w:val="8AEEFF5B71404E12A4C39F79A24AB7CF1"/>
    <w:rsid w:val="00CD0F30"/>
    <w:rPr>
      <w:rFonts w:eastAsiaTheme="minorHAnsi"/>
      <w:lang w:eastAsia="en-US"/>
    </w:rPr>
  </w:style>
  <w:style w:type="paragraph" w:customStyle="1" w:styleId="462BEF19B2EE42778D506FA290C42F641">
    <w:name w:val="462BEF19B2EE42778D506FA290C42F641"/>
    <w:rsid w:val="00CD0F30"/>
    <w:rPr>
      <w:rFonts w:eastAsiaTheme="minorHAnsi"/>
      <w:lang w:eastAsia="en-US"/>
    </w:rPr>
  </w:style>
  <w:style w:type="paragraph" w:customStyle="1" w:styleId="101A014F95F145888273A74D3642AB221">
    <w:name w:val="101A014F95F145888273A74D3642AB221"/>
    <w:rsid w:val="00CD0F30"/>
    <w:rPr>
      <w:rFonts w:eastAsiaTheme="minorHAnsi"/>
      <w:lang w:eastAsia="en-US"/>
    </w:rPr>
  </w:style>
  <w:style w:type="paragraph" w:customStyle="1" w:styleId="D4B51635803348818828867D3B28A782">
    <w:name w:val="D4B51635803348818828867D3B28A782"/>
    <w:rsid w:val="00CD0F30"/>
  </w:style>
  <w:style w:type="paragraph" w:customStyle="1" w:styleId="979414E3AEEB44708273ED5BE6CAE863">
    <w:name w:val="979414E3AEEB44708273ED5BE6CAE863"/>
    <w:rsid w:val="00CD0F30"/>
  </w:style>
  <w:style w:type="paragraph" w:customStyle="1" w:styleId="6283BE0905F9497CA9C8DB5E8DFAC5EC">
    <w:name w:val="6283BE0905F9497CA9C8DB5E8DFAC5EC"/>
    <w:rsid w:val="00CD0F30"/>
  </w:style>
  <w:style w:type="paragraph" w:customStyle="1" w:styleId="15E2308A06C94EF19BDEE3C367405D37">
    <w:name w:val="15E2308A06C94EF19BDEE3C367405D37"/>
    <w:rsid w:val="00CD0F30"/>
  </w:style>
  <w:style w:type="paragraph" w:customStyle="1" w:styleId="FA3A9D90AF1D46D5867715553B9CFF012">
    <w:name w:val="FA3A9D90AF1D46D5867715553B9CFF012"/>
    <w:rsid w:val="00CD0F30"/>
    <w:rPr>
      <w:rFonts w:eastAsiaTheme="minorHAnsi"/>
      <w:lang w:eastAsia="en-US"/>
    </w:rPr>
  </w:style>
  <w:style w:type="paragraph" w:customStyle="1" w:styleId="57AD46A4E7074EC8ABF6F61F47BE00523">
    <w:name w:val="57AD46A4E7074EC8ABF6F61F47BE00523"/>
    <w:rsid w:val="00CD0F30"/>
    <w:rPr>
      <w:rFonts w:eastAsiaTheme="minorHAnsi"/>
      <w:lang w:eastAsia="en-US"/>
    </w:rPr>
  </w:style>
  <w:style w:type="paragraph" w:customStyle="1" w:styleId="6E8B8F88CD1B4845B4350A58186B1C942">
    <w:name w:val="6E8B8F88CD1B4845B4350A58186B1C942"/>
    <w:rsid w:val="00CD0F30"/>
    <w:rPr>
      <w:rFonts w:eastAsiaTheme="minorHAnsi"/>
      <w:lang w:eastAsia="en-US"/>
    </w:rPr>
  </w:style>
  <w:style w:type="paragraph" w:customStyle="1" w:styleId="624A669094AC49BF9C824942319F902B3">
    <w:name w:val="624A669094AC49BF9C824942319F902B3"/>
    <w:rsid w:val="00CD0F30"/>
    <w:rPr>
      <w:rFonts w:eastAsiaTheme="minorHAnsi"/>
      <w:lang w:eastAsia="en-US"/>
    </w:rPr>
  </w:style>
  <w:style w:type="paragraph" w:customStyle="1" w:styleId="2F53E8EFF6D04AFFAC8A0FB5ACB63BE03">
    <w:name w:val="2F53E8EFF6D04AFFAC8A0FB5ACB63BE03"/>
    <w:rsid w:val="00CD0F30"/>
    <w:rPr>
      <w:rFonts w:eastAsiaTheme="minorHAnsi"/>
      <w:lang w:eastAsia="en-US"/>
    </w:rPr>
  </w:style>
  <w:style w:type="paragraph" w:customStyle="1" w:styleId="69D44D5A4B17472D918A86709E64BDCB3">
    <w:name w:val="69D44D5A4B17472D918A86709E64BDCB3"/>
    <w:rsid w:val="00CD0F30"/>
    <w:rPr>
      <w:rFonts w:eastAsiaTheme="minorHAnsi"/>
      <w:lang w:eastAsia="en-US"/>
    </w:rPr>
  </w:style>
  <w:style w:type="paragraph" w:customStyle="1" w:styleId="9D65D3438A19431AB4E62DBFE106C49B3">
    <w:name w:val="9D65D3438A19431AB4E62DBFE106C49B3"/>
    <w:rsid w:val="00CD0F30"/>
    <w:rPr>
      <w:rFonts w:eastAsiaTheme="minorHAnsi"/>
      <w:lang w:eastAsia="en-US"/>
    </w:rPr>
  </w:style>
  <w:style w:type="paragraph" w:customStyle="1" w:styleId="EC4DB67EC7E14EA7B09C688F053689232">
    <w:name w:val="EC4DB67EC7E14EA7B09C688F053689232"/>
    <w:rsid w:val="00CD0F30"/>
    <w:rPr>
      <w:rFonts w:eastAsiaTheme="minorHAnsi"/>
      <w:lang w:eastAsia="en-US"/>
    </w:rPr>
  </w:style>
  <w:style w:type="paragraph" w:customStyle="1" w:styleId="13BB8FFCA905416199BC8EFB9BD4C1412">
    <w:name w:val="13BB8FFCA905416199BC8EFB9BD4C1412"/>
    <w:rsid w:val="00CD0F30"/>
    <w:rPr>
      <w:rFonts w:eastAsiaTheme="minorHAnsi"/>
      <w:lang w:eastAsia="en-US"/>
    </w:rPr>
  </w:style>
  <w:style w:type="paragraph" w:customStyle="1" w:styleId="2456B31B65A14B2DA2BAEE67DC992E982">
    <w:name w:val="2456B31B65A14B2DA2BAEE67DC992E982"/>
    <w:rsid w:val="00CD0F30"/>
    <w:rPr>
      <w:rFonts w:eastAsiaTheme="minorHAnsi"/>
      <w:lang w:eastAsia="en-US"/>
    </w:rPr>
  </w:style>
  <w:style w:type="paragraph" w:customStyle="1" w:styleId="9242EA31A127439EBA92D0D68C924CE32">
    <w:name w:val="9242EA31A127439EBA92D0D68C924CE32"/>
    <w:rsid w:val="00CD0F30"/>
    <w:rPr>
      <w:rFonts w:eastAsiaTheme="minorHAnsi"/>
      <w:lang w:eastAsia="en-US"/>
    </w:rPr>
  </w:style>
  <w:style w:type="paragraph" w:customStyle="1" w:styleId="60BA6B20A5774F688F1F1FE8B11F94232">
    <w:name w:val="60BA6B20A5774F688F1F1FE8B11F94232"/>
    <w:rsid w:val="00CD0F30"/>
    <w:rPr>
      <w:rFonts w:eastAsiaTheme="minorHAnsi"/>
      <w:lang w:eastAsia="en-US"/>
    </w:rPr>
  </w:style>
  <w:style w:type="paragraph" w:customStyle="1" w:styleId="8AEEFF5B71404E12A4C39F79A24AB7CF2">
    <w:name w:val="8AEEFF5B71404E12A4C39F79A24AB7CF2"/>
    <w:rsid w:val="00CD0F30"/>
    <w:rPr>
      <w:rFonts w:eastAsiaTheme="minorHAnsi"/>
      <w:lang w:eastAsia="en-US"/>
    </w:rPr>
  </w:style>
  <w:style w:type="paragraph" w:customStyle="1" w:styleId="462BEF19B2EE42778D506FA290C42F642">
    <w:name w:val="462BEF19B2EE42778D506FA290C42F642"/>
    <w:rsid w:val="00CD0F30"/>
    <w:rPr>
      <w:rFonts w:eastAsiaTheme="minorHAnsi"/>
      <w:lang w:eastAsia="en-US"/>
    </w:rPr>
  </w:style>
  <w:style w:type="paragraph" w:customStyle="1" w:styleId="101A014F95F145888273A74D3642AB222">
    <w:name w:val="101A014F95F145888273A74D3642AB222"/>
    <w:rsid w:val="00CD0F30"/>
    <w:rPr>
      <w:rFonts w:eastAsiaTheme="minorHAnsi"/>
      <w:lang w:eastAsia="en-US"/>
    </w:rPr>
  </w:style>
  <w:style w:type="paragraph" w:customStyle="1" w:styleId="D4B51635803348818828867D3B28A7821">
    <w:name w:val="D4B51635803348818828867D3B28A7821"/>
    <w:rsid w:val="00CD0F30"/>
    <w:rPr>
      <w:rFonts w:eastAsiaTheme="minorHAnsi"/>
      <w:lang w:eastAsia="en-US"/>
    </w:rPr>
  </w:style>
  <w:style w:type="paragraph" w:customStyle="1" w:styleId="979414E3AEEB44708273ED5BE6CAE8631">
    <w:name w:val="979414E3AEEB44708273ED5BE6CAE8631"/>
    <w:rsid w:val="00CD0F30"/>
    <w:rPr>
      <w:rFonts w:eastAsiaTheme="minorHAnsi"/>
      <w:lang w:eastAsia="en-US"/>
    </w:rPr>
  </w:style>
  <w:style w:type="paragraph" w:customStyle="1" w:styleId="6283BE0905F9497CA9C8DB5E8DFAC5EC1">
    <w:name w:val="6283BE0905F9497CA9C8DB5E8DFAC5EC1"/>
    <w:rsid w:val="00CD0F30"/>
    <w:rPr>
      <w:rFonts w:eastAsiaTheme="minorHAnsi"/>
      <w:lang w:eastAsia="en-US"/>
    </w:rPr>
  </w:style>
  <w:style w:type="paragraph" w:customStyle="1" w:styleId="15E2308A06C94EF19BDEE3C367405D371">
    <w:name w:val="15E2308A06C94EF19BDEE3C367405D371"/>
    <w:rsid w:val="00CD0F30"/>
    <w:rPr>
      <w:rFonts w:eastAsiaTheme="minorHAnsi"/>
      <w:lang w:eastAsia="en-US"/>
    </w:rPr>
  </w:style>
  <w:style w:type="paragraph" w:customStyle="1" w:styleId="FA3A9D90AF1D46D5867715553B9CFF013">
    <w:name w:val="FA3A9D90AF1D46D5867715553B9CFF013"/>
    <w:rsid w:val="00CD0F30"/>
    <w:rPr>
      <w:rFonts w:eastAsiaTheme="minorHAnsi"/>
      <w:lang w:eastAsia="en-US"/>
    </w:rPr>
  </w:style>
  <w:style w:type="paragraph" w:customStyle="1" w:styleId="57AD46A4E7074EC8ABF6F61F47BE00524">
    <w:name w:val="57AD46A4E7074EC8ABF6F61F47BE00524"/>
    <w:rsid w:val="00CD0F30"/>
    <w:rPr>
      <w:rFonts w:eastAsiaTheme="minorHAnsi"/>
      <w:lang w:eastAsia="en-US"/>
    </w:rPr>
  </w:style>
  <w:style w:type="paragraph" w:customStyle="1" w:styleId="6E8B8F88CD1B4845B4350A58186B1C943">
    <w:name w:val="6E8B8F88CD1B4845B4350A58186B1C943"/>
    <w:rsid w:val="00CD0F30"/>
    <w:rPr>
      <w:rFonts w:eastAsiaTheme="minorHAnsi"/>
      <w:lang w:eastAsia="en-US"/>
    </w:rPr>
  </w:style>
  <w:style w:type="paragraph" w:customStyle="1" w:styleId="624A669094AC49BF9C824942319F902B4">
    <w:name w:val="624A669094AC49BF9C824942319F902B4"/>
    <w:rsid w:val="00CD0F30"/>
    <w:rPr>
      <w:rFonts w:eastAsiaTheme="minorHAnsi"/>
      <w:lang w:eastAsia="en-US"/>
    </w:rPr>
  </w:style>
  <w:style w:type="paragraph" w:customStyle="1" w:styleId="2F53E8EFF6D04AFFAC8A0FB5ACB63BE04">
    <w:name w:val="2F53E8EFF6D04AFFAC8A0FB5ACB63BE04"/>
    <w:rsid w:val="00CD0F30"/>
    <w:rPr>
      <w:rFonts w:eastAsiaTheme="minorHAnsi"/>
      <w:lang w:eastAsia="en-US"/>
    </w:rPr>
  </w:style>
  <w:style w:type="paragraph" w:customStyle="1" w:styleId="69D44D5A4B17472D918A86709E64BDCB4">
    <w:name w:val="69D44D5A4B17472D918A86709E64BDCB4"/>
    <w:rsid w:val="00CD0F30"/>
    <w:rPr>
      <w:rFonts w:eastAsiaTheme="minorHAnsi"/>
      <w:lang w:eastAsia="en-US"/>
    </w:rPr>
  </w:style>
  <w:style w:type="paragraph" w:customStyle="1" w:styleId="9D65D3438A19431AB4E62DBFE106C49B4">
    <w:name w:val="9D65D3438A19431AB4E62DBFE106C49B4"/>
    <w:rsid w:val="00CD0F30"/>
    <w:rPr>
      <w:rFonts w:eastAsiaTheme="minorHAnsi"/>
      <w:lang w:eastAsia="en-US"/>
    </w:rPr>
  </w:style>
  <w:style w:type="paragraph" w:customStyle="1" w:styleId="EC4DB67EC7E14EA7B09C688F053689233">
    <w:name w:val="EC4DB67EC7E14EA7B09C688F053689233"/>
    <w:rsid w:val="00CD0F30"/>
    <w:rPr>
      <w:rFonts w:eastAsiaTheme="minorHAnsi"/>
      <w:lang w:eastAsia="en-US"/>
    </w:rPr>
  </w:style>
  <w:style w:type="paragraph" w:customStyle="1" w:styleId="13BB8FFCA905416199BC8EFB9BD4C1413">
    <w:name w:val="13BB8FFCA905416199BC8EFB9BD4C1413"/>
    <w:rsid w:val="00CD0F30"/>
    <w:rPr>
      <w:rFonts w:eastAsiaTheme="minorHAnsi"/>
      <w:lang w:eastAsia="en-US"/>
    </w:rPr>
  </w:style>
  <w:style w:type="paragraph" w:customStyle="1" w:styleId="2456B31B65A14B2DA2BAEE67DC992E983">
    <w:name w:val="2456B31B65A14B2DA2BAEE67DC992E983"/>
    <w:rsid w:val="00CD0F30"/>
    <w:rPr>
      <w:rFonts w:eastAsiaTheme="minorHAnsi"/>
      <w:lang w:eastAsia="en-US"/>
    </w:rPr>
  </w:style>
  <w:style w:type="paragraph" w:customStyle="1" w:styleId="9242EA31A127439EBA92D0D68C924CE33">
    <w:name w:val="9242EA31A127439EBA92D0D68C924CE33"/>
    <w:rsid w:val="00CD0F30"/>
    <w:rPr>
      <w:rFonts w:eastAsiaTheme="minorHAnsi"/>
      <w:lang w:eastAsia="en-US"/>
    </w:rPr>
  </w:style>
  <w:style w:type="paragraph" w:customStyle="1" w:styleId="60BA6B20A5774F688F1F1FE8B11F94233">
    <w:name w:val="60BA6B20A5774F688F1F1FE8B11F94233"/>
    <w:rsid w:val="00CD0F30"/>
    <w:rPr>
      <w:rFonts w:eastAsiaTheme="minorHAnsi"/>
      <w:lang w:eastAsia="en-US"/>
    </w:rPr>
  </w:style>
  <w:style w:type="paragraph" w:customStyle="1" w:styleId="8AEEFF5B71404E12A4C39F79A24AB7CF3">
    <w:name w:val="8AEEFF5B71404E12A4C39F79A24AB7CF3"/>
    <w:rsid w:val="00CD0F30"/>
    <w:rPr>
      <w:rFonts w:eastAsiaTheme="minorHAnsi"/>
      <w:lang w:eastAsia="en-US"/>
    </w:rPr>
  </w:style>
  <w:style w:type="paragraph" w:customStyle="1" w:styleId="462BEF19B2EE42778D506FA290C42F643">
    <w:name w:val="462BEF19B2EE42778D506FA290C42F643"/>
    <w:rsid w:val="00CD0F30"/>
    <w:rPr>
      <w:rFonts w:eastAsiaTheme="minorHAnsi"/>
      <w:lang w:eastAsia="en-US"/>
    </w:rPr>
  </w:style>
  <w:style w:type="paragraph" w:customStyle="1" w:styleId="101A014F95F145888273A74D3642AB223">
    <w:name w:val="101A014F95F145888273A74D3642AB223"/>
    <w:rsid w:val="00CD0F30"/>
    <w:rPr>
      <w:rFonts w:eastAsiaTheme="minorHAnsi"/>
      <w:lang w:eastAsia="en-US"/>
    </w:rPr>
  </w:style>
  <w:style w:type="paragraph" w:customStyle="1" w:styleId="D4B51635803348818828867D3B28A7822">
    <w:name w:val="D4B51635803348818828867D3B28A7822"/>
    <w:rsid w:val="00CD0F30"/>
    <w:rPr>
      <w:rFonts w:eastAsiaTheme="minorHAnsi"/>
      <w:lang w:eastAsia="en-US"/>
    </w:rPr>
  </w:style>
  <w:style w:type="paragraph" w:customStyle="1" w:styleId="979414E3AEEB44708273ED5BE6CAE8632">
    <w:name w:val="979414E3AEEB44708273ED5BE6CAE8632"/>
    <w:rsid w:val="00CD0F30"/>
    <w:rPr>
      <w:rFonts w:eastAsiaTheme="minorHAnsi"/>
      <w:lang w:eastAsia="en-US"/>
    </w:rPr>
  </w:style>
  <w:style w:type="paragraph" w:customStyle="1" w:styleId="6283BE0905F9497CA9C8DB5E8DFAC5EC2">
    <w:name w:val="6283BE0905F9497CA9C8DB5E8DFAC5EC2"/>
    <w:rsid w:val="00CD0F30"/>
    <w:rPr>
      <w:rFonts w:eastAsiaTheme="minorHAnsi"/>
      <w:lang w:eastAsia="en-US"/>
    </w:rPr>
  </w:style>
  <w:style w:type="paragraph" w:customStyle="1" w:styleId="15E2308A06C94EF19BDEE3C367405D372">
    <w:name w:val="15E2308A06C94EF19BDEE3C367405D372"/>
    <w:rsid w:val="00CD0F30"/>
    <w:rPr>
      <w:rFonts w:eastAsiaTheme="minorHAnsi"/>
      <w:lang w:eastAsia="en-US"/>
    </w:rPr>
  </w:style>
  <w:style w:type="paragraph" w:customStyle="1" w:styleId="FA3A9D90AF1D46D5867715553B9CFF014">
    <w:name w:val="FA3A9D90AF1D46D5867715553B9CFF014"/>
    <w:rsid w:val="00CD0F30"/>
    <w:rPr>
      <w:rFonts w:eastAsiaTheme="minorHAnsi"/>
      <w:lang w:eastAsia="en-US"/>
    </w:rPr>
  </w:style>
  <w:style w:type="paragraph" w:customStyle="1" w:styleId="57AD46A4E7074EC8ABF6F61F47BE00525">
    <w:name w:val="57AD46A4E7074EC8ABF6F61F47BE00525"/>
    <w:rsid w:val="00CD0F30"/>
    <w:rPr>
      <w:rFonts w:eastAsiaTheme="minorHAnsi"/>
      <w:lang w:eastAsia="en-US"/>
    </w:rPr>
  </w:style>
  <w:style w:type="paragraph" w:customStyle="1" w:styleId="6E8B8F88CD1B4845B4350A58186B1C944">
    <w:name w:val="6E8B8F88CD1B4845B4350A58186B1C944"/>
    <w:rsid w:val="00CD0F30"/>
    <w:rPr>
      <w:rFonts w:eastAsiaTheme="minorHAnsi"/>
      <w:lang w:eastAsia="en-US"/>
    </w:rPr>
  </w:style>
  <w:style w:type="paragraph" w:customStyle="1" w:styleId="624A669094AC49BF9C824942319F902B5">
    <w:name w:val="624A669094AC49BF9C824942319F902B5"/>
    <w:rsid w:val="00CD0F30"/>
    <w:rPr>
      <w:rFonts w:eastAsiaTheme="minorHAnsi"/>
      <w:lang w:eastAsia="en-US"/>
    </w:rPr>
  </w:style>
  <w:style w:type="paragraph" w:customStyle="1" w:styleId="2F53E8EFF6D04AFFAC8A0FB5ACB63BE05">
    <w:name w:val="2F53E8EFF6D04AFFAC8A0FB5ACB63BE05"/>
    <w:rsid w:val="00CD0F30"/>
    <w:rPr>
      <w:rFonts w:eastAsiaTheme="minorHAnsi"/>
      <w:lang w:eastAsia="en-US"/>
    </w:rPr>
  </w:style>
  <w:style w:type="paragraph" w:customStyle="1" w:styleId="69D44D5A4B17472D918A86709E64BDCB5">
    <w:name w:val="69D44D5A4B17472D918A86709E64BDCB5"/>
    <w:rsid w:val="00CD0F30"/>
    <w:rPr>
      <w:rFonts w:eastAsiaTheme="minorHAnsi"/>
      <w:lang w:eastAsia="en-US"/>
    </w:rPr>
  </w:style>
  <w:style w:type="paragraph" w:customStyle="1" w:styleId="9D65D3438A19431AB4E62DBFE106C49B5">
    <w:name w:val="9D65D3438A19431AB4E62DBFE106C49B5"/>
    <w:rsid w:val="00CD0F30"/>
    <w:rPr>
      <w:rFonts w:eastAsiaTheme="minorHAnsi"/>
      <w:lang w:eastAsia="en-US"/>
    </w:rPr>
  </w:style>
  <w:style w:type="paragraph" w:customStyle="1" w:styleId="EC4DB67EC7E14EA7B09C688F053689234">
    <w:name w:val="EC4DB67EC7E14EA7B09C688F053689234"/>
    <w:rsid w:val="00CD0F30"/>
    <w:rPr>
      <w:rFonts w:eastAsiaTheme="minorHAnsi"/>
      <w:lang w:eastAsia="en-US"/>
    </w:rPr>
  </w:style>
  <w:style w:type="paragraph" w:customStyle="1" w:styleId="13BB8FFCA905416199BC8EFB9BD4C1414">
    <w:name w:val="13BB8FFCA905416199BC8EFB9BD4C1414"/>
    <w:rsid w:val="00CD0F30"/>
    <w:rPr>
      <w:rFonts w:eastAsiaTheme="minorHAnsi"/>
      <w:lang w:eastAsia="en-US"/>
    </w:rPr>
  </w:style>
  <w:style w:type="paragraph" w:customStyle="1" w:styleId="2456B31B65A14B2DA2BAEE67DC992E984">
    <w:name w:val="2456B31B65A14B2DA2BAEE67DC992E984"/>
    <w:rsid w:val="00CD0F30"/>
    <w:rPr>
      <w:rFonts w:eastAsiaTheme="minorHAnsi"/>
      <w:lang w:eastAsia="en-US"/>
    </w:rPr>
  </w:style>
  <w:style w:type="paragraph" w:customStyle="1" w:styleId="9242EA31A127439EBA92D0D68C924CE34">
    <w:name w:val="9242EA31A127439EBA92D0D68C924CE34"/>
    <w:rsid w:val="00CD0F30"/>
    <w:rPr>
      <w:rFonts w:eastAsiaTheme="minorHAnsi"/>
      <w:lang w:eastAsia="en-US"/>
    </w:rPr>
  </w:style>
  <w:style w:type="paragraph" w:customStyle="1" w:styleId="60BA6B20A5774F688F1F1FE8B11F94234">
    <w:name w:val="60BA6B20A5774F688F1F1FE8B11F94234"/>
    <w:rsid w:val="00CD0F30"/>
    <w:rPr>
      <w:rFonts w:eastAsiaTheme="minorHAnsi"/>
      <w:lang w:eastAsia="en-US"/>
    </w:rPr>
  </w:style>
  <w:style w:type="paragraph" w:customStyle="1" w:styleId="8AEEFF5B71404E12A4C39F79A24AB7CF4">
    <w:name w:val="8AEEFF5B71404E12A4C39F79A24AB7CF4"/>
    <w:rsid w:val="00CD0F30"/>
    <w:rPr>
      <w:rFonts w:eastAsiaTheme="minorHAnsi"/>
      <w:lang w:eastAsia="en-US"/>
    </w:rPr>
  </w:style>
  <w:style w:type="paragraph" w:customStyle="1" w:styleId="462BEF19B2EE42778D506FA290C42F644">
    <w:name w:val="462BEF19B2EE42778D506FA290C42F644"/>
    <w:rsid w:val="00CD0F30"/>
    <w:rPr>
      <w:rFonts w:eastAsiaTheme="minorHAnsi"/>
      <w:lang w:eastAsia="en-US"/>
    </w:rPr>
  </w:style>
  <w:style w:type="paragraph" w:customStyle="1" w:styleId="101A014F95F145888273A74D3642AB224">
    <w:name w:val="101A014F95F145888273A74D3642AB224"/>
    <w:rsid w:val="00CD0F30"/>
    <w:rPr>
      <w:rFonts w:eastAsiaTheme="minorHAnsi"/>
      <w:lang w:eastAsia="en-US"/>
    </w:rPr>
  </w:style>
  <w:style w:type="paragraph" w:customStyle="1" w:styleId="D4B51635803348818828867D3B28A7823">
    <w:name w:val="D4B51635803348818828867D3B28A7823"/>
    <w:rsid w:val="00CD0F30"/>
    <w:rPr>
      <w:rFonts w:eastAsiaTheme="minorHAnsi"/>
      <w:lang w:eastAsia="en-US"/>
    </w:rPr>
  </w:style>
  <w:style w:type="paragraph" w:customStyle="1" w:styleId="979414E3AEEB44708273ED5BE6CAE8633">
    <w:name w:val="979414E3AEEB44708273ED5BE6CAE8633"/>
    <w:rsid w:val="00CD0F30"/>
    <w:rPr>
      <w:rFonts w:eastAsiaTheme="minorHAnsi"/>
      <w:lang w:eastAsia="en-US"/>
    </w:rPr>
  </w:style>
  <w:style w:type="paragraph" w:customStyle="1" w:styleId="6283BE0905F9497CA9C8DB5E8DFAC5EC3">
    <w:name w:val="6283BE0905F9497CA9C8DB5E8DFAC5EC3"/>
    <w:rsid w:val="00CD0F30"/>
    <w:rPr>
      <w:rFonts w:eastAsiaTheme="minorHAnsi"/>
      <w:lang w:eastAsia="en-US"/>
    </w:rPr>
  </w:style>
  <w:style w:type="paragraph" w:customStyle="1" w:styleId="15E2308A06C94EF19BDEE3C367405D373">
    <w:name w:val="15E2308A06C94EF19BDEE3C367405D373"/>
    <w:rsid w:val="00CD0F30"/>
    <w:rPr>
      <w:rFonts w:eastAsiaTheme="minorHAnsi"/>
      <w:lang w:eastAsia="en-US"/>
    </w:rPr>
  </w:style>
  <w:style w:type="paragraph" w:customStyle="1" w:styleId="FA3A9D90AF1D46D5867715553B9CFF015">
    <w:name w:val="FA3A9D90AF1D46D5867715553B9CFF015"/>
    <w:rsid w:val="00CD0F30"/>
    <w:rPr>
      <w:rFonts w:eastAsiaTheme="minorHAnsi"/>
      <w:lang w:eastAsia="en-US"/>
    </w:rPr>
  </w:style>
  <w:style w:type="paragraph" w:customStyle="1" w:styleId="57AD46A4E7074EC8ABF6F61F47BE00526">
    <w:name w:val="57AD46A4E7074EC8ABF6F61F47BE00526"/>
    <w:rsid w:val="00CD0F30"/>
    <w:rPr>
      <w:rFonts w:eastAsiaTheme="minorHAnsi"/>
      <w:lang w:eastAsia="en-US"/>
    </w:rPr>
  </w:style>
  <w:style w:type="paragraph" w:customStyle="1" w:styleId="6E8B8F88CD1B4845B4350A58186B1C945">
    <w:name w:val="6E8B8F88CD1B4845B4350A58186B1C945"/>
    <w:rsid w:val="00CD0F30"/>
    <w:rPr>
      <w:rFonts w:eastAsiaTheme="minorHAnsi"/>
      <w:lang w:eastAsia="en-US"/>
    </w:rPr>
  </w:style>
  <w:style w:type="paragraph" w:customStyle="1" w:styleId="624A669094AC49BF9C824942319F902B6">
    <w:name w:val="624A669094AC49BF9C824942319F902B6"/>
    <w:rsid w:val="00CD0F30"/>
    <w:rPr>
      <w:rFonts w:eastAsiaTheme="minorHAnsi"/>
      <w:lang w:eastAsia="en-US"/>
    </w:rPr>
  </w:style>
  <w:style w:type="paragraph" w:customStyle="1" w:styleId="2F53E8EFF6D04AFFAC8A0FB5ACB63BE06">
    <w:name w:val="2F53E8EFF6D04AFFAC8A0FB5ACB63BE06"/>
    <w:rsid w:val="00CD0F30"/>
    <w:rPr>
      <w:rFonts w:eastAsiaTheme="minorHAnsi"/>
      <w:lang w:eastAsia="en-US"/>
    </w:rPr>
  </w:style>
  <w:style w:type="paragraph" w:customStyle="1" w:styleId="69D44D5A4B17472D918A86709E64BDCB6">
    <w:name w:val="69D44D5A4B17472D918A86709E64BDCB6"/>
    <w:rsid w:val="00CD0F30"/>
    <w:rPr>
      <w:rFonts w:eastAsiaTheme="minorHAnsi"/>
      <w:lang w:eastAsia="en-US"/>
    </w:rPr>
  </w:style>
  <w:style w:type="paragraph" w:customStyle="1" w:styleId="9D65D3438A19431AB4E62DBFE106C49B6">
    <w:name w:val="9D65D3438A19431AB4E62DBFE106C49B6"/>
    <w:rsid w:val="00CD0F30"/>
    <w:rPr>
      <w:rFonts w:eastAsiaTheme="minorHAnsi"/>
      <w:lang w:eastAsia="en-US"/>
    </w:rPr>
  </w:style>
  <w:style w:type="paragraph" w:customStyle="1" w:styleId="EC4DB67EC7E14EA7B09C688F053689235">
    <w:name w:val="EC4DB67EC7E14EA7B09C688F053689235"/>
    <w:rsid w:val="00CD0F30"/>
    <w:rPr>
      <w:rFonts w:eastAsiaTheme="minorHAnsi"/>
      <w:lang w:eastAsia="en-US"/>
    </w:rPr>
  </w:style>
  <w:style w:type="paragraph" w:customStyle="1" w:styleId="13BB8FFCA905416199BC8EFB9BD4C1415">
    <w:name w:val="13BB8FFCA905416199BC8EFB9BD4C1415"/>
    <w:rsid w:val="00CD0F30"/>
    <w:rPr>
      <w:rFonts w:eastAsiaTheme="minorHAnsi"/>
      <w:lang w:eastAsia="en-US"/>
    </w:rPr>
  </w:style>
  <w:style w:type="paragraph" w:customStyle="1" w:styleId="2456B31B65A14B2DA2BAEE67DC992E985">
    <w:name w:val="2456B31B65A14B2DA2BAEE67DC992E985"/>
    <w:rsid w:val="00CD0F30"/>
    <w:rPr>
      <w:rFonts w:eastAsiaTheme="minorHAnsi"/>
      <w:lang w:eastAsia="en-US"/>
    </w:rPr>
  </w:style>
  <w:style w:type="paragraph" w:customStyle="1" w:styleId="9242EA31A127439EBA92D0D68C924CE35">
    <w:name w:val="9242EA31A127439EBA92D0D68C924CE35"/>
    <w:rsid w:val="00CD0F30"/>
    <w:rPr>
      <w:rFonts w:eastAsiaTheme="minorHAnsi"/>
      <w:lang w:eastAsia="en-US"/>
    </w:rPr>
  </w:style>
  <w:style w:type="paragraph" w:customStyle="1" w:styleId="60BA6B20A5774F688F1F1FE8B11F94235">
    <w:name w:val="60BA6B20A5774F688F1F1FE8B11F94235"/>
    <w:rsid w:val="00CD0F30"/>
    <w:rPr>
      <w:rFonts w:eastAsiaTheme="minorHAnsi"/>
      <w:lang w:eastAsia="en-US"/>
    </w:rPr>
  </w:style>
  <w:style w:type="paragraph" w:customStyle="1" w:styleId="8AEEFF5B71404E12A4C39F79A24AB7CF5">
    <w:name w:val="8AEEFF5B71404E12A4C39F79A24AB7CF5"/>
    <w:rsid w:val="00CD0F30"/>
    <w:rPr>
      <w:rFonts w:eastAsiaTheme="minorHAnsi"/>
      <w:lang w:eastAsia="en-US"/>
    </w:rPr>
  </w:style>
  <w:style w:type="paragraph" w:customStyle="1" w:styleId="462BEF19B2EE42778D506FA290C42F645">
    <w:name w:val="462BEF19B2EE42778D506FA290C42F645"/>
    <w:rsid w:val="00CD0F30"/>
    <w:rPr>
      <w:rFonts w:eastAsiaTheme="minorHAnsi"/>
      <w:lang w:eastAsia="en-US"/>
    </w:rPr>
  </w:style>
  <w:style w:type="paragraph" w:customStyle="1" w:styleId="101A014F95F145888273A74D3642AB225">
    <w:name w:val="101A014F95F145888273A74D3642AB225"/>
    <w:rsid w:val="00CD0F30"/>
    <w:rPr>
      <w:rFonts w:eastAsiaTheme="minorHAnsi"/>
      <w:lang w:eastAsia="en-US"/>
    </w:rPr>
  </w:style>
  <w:style w:type="paragraph" w:customStyle="1" w:styleId="D4B51635803348818828867D3B28A7824">
    <w:name w:val="D4B51635803348818828867D3B28A7824"/>
    <w:rsid w:val="00CD0F30"/>
    <w:rPr>
      <w:rFonts w:eastAsiaTheme="minorHAnsi"/>
      <w:lang w:eastAsia="en-US"/>
    </w:rPr>
  </w:style>
  <w:style w:type="paragraph" w:customStyle="1" w:styleId="979414E3AEEB44708273ED5BE6CAE8634">
    <w:name w:val="979414E3AEEB44708273ED5BE6CAE8634"/>
    <w:rsid w:val="00CD0F30"/>
    <w:rPr>
      <w:rFonts w:eastAsiaTheme="minorHAnsi"/>
      <w:lang w:eastAsia="en-US"/>
    </w:rPr>
  </w:style>
  <w:style w:type="paragraph" w:customStyle="1" w:styleId="6283BE0905F9497CA9C8DB5E8DFAC5EC4">
    <w:name w:val="6283BE0905F9497CA9C8DB5E8DFAC5EC4"/>
    <w:rsid w:val="00CD0F30"/>
    <w:rPr>
      <w:rFonts w:eastAsiaTheme="minorHAnsi"/>
      <w:lang w:eastAsia="en-US"/>
    </w:rPr>
  </w:style>
  <w:style w:type="paragraph" w:customStyle="1" w:styleId="15E2308A06C94EF19BDEE3C367405D374">
    <w:name w:val="15E2308A06C94EF19BDEE3C367405D374"/>
    <w:rsid w:val="00CD0F30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chartre">
      <a:dk1>
        <a:sysClr val="windowText" lastClr="000000"/>
      </a:dk1>
      <a:lt1>
        <a:sysClr val="window" lastClr="FFFFFF"/>
      </a:lt1>
      <a:dk2>
        <a:srgbClr val="484D7A"/>
      </a:dk2>
      <a:lt2>
        <a:srgbClr val="E7E6E6"/>
      </a:lt2>
      <a:accent1>
        <a:srgbClr val="5770BE"/>
      </a:accent1>
      <a:accent2>
        <a:srgbClr val="FF8D7E"/>
      </a:accent2>
      <a:accent3>
        <a:srgbClr val="FF9940"/>
      </a:accent3>
      <a:accent4>
        <a:srgbClr val="FF6F4C"/>
      </a:accent4>
      <a:accent5>
        <a:srgbClr val="4472C4"/>
      </a:accent5>
      <a:accent6>
        <a:srgbClr val="70AD47"/>
      </a:accent6>
      <a:hlink>
        <a:srgbClr val="00009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6F1143-DE17-4CC8-AF68-BB23141FA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MOD_Modèle blanc 2018 Rectorat_MEN-10-201807-181-3.dotm</Template>
  <TotalTime>7</TotalTime>
  <Pages>1</Pages>
  <Words>506</Words>
  <Characters>2787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ACADEMIE DE LYON</Company>
  <LinksUpToDate>false</LinksUpToDate>
  <CharactersWithSpaces>3287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wdupont</dc:creator>
  <cp:keywords/>
  <dc:description/>
  <cp:lastModifiedBy>abeccat</cp:lastModifiedBy>
  <cp:revision>9</cp:revision>
  <cp:lastPrinted>2024-03-08T13:13:00Z</cp:lastPrinted>
  <dcterms:created xsi:type="dcterms:W3CDTF">2026-02-23T15:16:00Z</dcterms:created>
  <dcterms:modified xsi:type="dcterms:W3CDTF">2026-03-19T14:05:00Z</dcterms:modified>
</cp:coreProperties>
</file>