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049A9" w:rsidRPr="005D08D8" w:rsidRDefault="00252D8E" w:rsidP="00EB1FE1">
      <w:pPr>
        <w:spacing w:after="240"/>
        <w:ind w:left="85" w:hanging="85"/>
        <w:rPr>
          <w:rFonts w:ascii="Roboto" w:hAnsi="Roboto"/>
          <w:b/>
          <w:color w:val="228BCC"/>
          <w:sz w:val="44"/>
          <w:szCs w:val="44"/>
        </w:rPr>
      </w:pPr>
      <w:r>
        <w:rPr>
          <w:noProof/>
        </w:rPr>
        <w:pict>
          <v:shape id="_x0000_i1025" type="#_x0000_t75" alt="trait-bleu" style="width:61.25pt;height:13.95pt;visibility:visible;mso-wrap-style:square">
            <v:imagedata r:id="rId7" o:title="trait-bleu"/>
          </v:shape>
        </w:pict>
      </w:r>
      <w:r w:rsidR="00EB1FE1">
        <w:rPr>
          <w:rFonts w:ascii="Roboto" w:hAnsi="Roboto"/>
          <w:b/>
          <w:caps/>
          <w:color w:val="228BCC"/>
          <w:sz w:val="44"/>
          <w:szCs w:val="44"/>
        </w:rPr>
        <w:br/>
      </w:r>
      <w:r w:rsidR="001A7AD7">
        <w:rPr>
          <w:rStyle w:val="TitreCar"/>
          <w:color w:val="0E7DC4"/>
        </w:rPr>
        <w:t xml:space="preserve">Immersion au sein de l’université LYON </w:t>
      </w:r>
      <w:r w:rsidR="00461B21">
        <w:rPr>
          <w:rStyle w:val="TitreCar"/>
          <w:color w:val="0E7DC4"/>
        </w:rPr>
        <w:t>3</w:t>
      </w:r>
      <w:r w:rsidR="00187656">
        <w:rPr>
          <w:rStyle w:val="TitreCar"/>
          <w:color w:val="0E7DC4"/>
        </w:rPr>
        <w:t xml:space="preserve"> pour les </w:t>
      </w:r>
      <w:r w:rsidR="00C77C7F">
        <w:rPr>
          <w:rStyle w:val="TitreCar"/>
          <w:color w:val="0E7DC4"/>
        </w:rPr>
        <w:t xml:space="preserve"> premières </w:t>
      </w:r>
      <w:r w:rsidR="00187656">
        <w:rPr>
          <w:rStyle w:val="TitreCar"/>
          <w:color w:val="0E7DC4"/>
        </w:rPr>
        <w:t xml:space="preserve">stmg du </w:t>
      </w:r>
      <w:r w:rsidR="00FA7664">
        <w:rPr>
          <w:rStyle w:val="TitreCar"/>
          <w:color w:val="0E7DC4"/>
        </w:rPr>
        <w:t xml:space="preserve">LYCÉE </w:t>
      </w:r>
      <w:r w:rsidR="00187656">
        <w:rPr>
          <w:rStyle w:val="TitreCar"/>
          <w:color w:val="0E7DC4"/>
        </w:rPr>
        <w:t>aragon</w:t>
      </w:r>
      <w:r w:rsidR="00C77C7F">
        <w:rPr>
          <w:rStyle w:val="TitreCar"/>
          <w:color w:val="0E7DC4"/>
        </w:rPr>
        <w:t>-PICASSO</w:t>
      </w:r>
      <w:r w:rsidR="00187656">
        <w:rPr>
          <w:rStyle w:val="TitreCar"/>
          <w:color w:val="0E7DC4"/>
        </w:rPr>
        <w:t xml:space="preserve"> </w:t>
      </w:r>
      <w:r w:rsidR="00532043">
        <w:rPr>
          <w:rStyle w:val="TitreCar"/>
          <w:color w:val="0E7DC4"/>
        </w:rPr>
        <w:t>de Givors</w:t>
      </w:r>
    </w:p>
    <w:p w:rsidR="000C358A" w:rsidRDefault="00740DC9" w:rsidP="00FC7365">
      <w:pPr>
        <w:pStyle w:val="Auteur"/>
      </w:pPr>
      <w:r>
        <w:t xml:space="preserve">Amira BLEL-CHAOUB </w:t>
      </w:r>
      <w:r w:rsidR="00BA61B4">
        <w:t>m</w:t>
      </w:r>
      <w:r w:rsidR="001A7AD7">
        <w:t xml:space="preserve">ercredi </w:t>
      </w:r>
      <w:r w:rsidR="00A95559">
        <w:t xml:space="preserve">26 </w:t>
      </w:r>
      <w:r w:rsidR="001A7AD7">
        <w:t xml:space="preserve">novembre </w:t>
      </w:r>
      <w:r w:rsidR="00FC7365">
        <w:t>202</w:t>
      </w:r>
      <w:r w:rsidR="00A95559">
        <w:t>5</w:t>
      </w:r>
    </w:p>
    <w:p w:rsidR="00D0426B" w:rsidRPr="00167717" w:rsidRDefault="00FC7365" w:rsidP="00FC7365">
      <w:pPr>
        <w:pStyle w:val="Auteur"/>
        <w:rPr>
          <w:sz w:val="24"/>
        </w:rPr>
      </w:pPr>
      <w:r w:rsidRPr="00167717">
        <w:rPr>
          <w:sz w:val="24"/>
        </w:rPr>
        <w:t>« </w:t>
      </w:r>
      <w:r w:rsidR="00205756">
        <w:rPr>
          <w:sz w:val="24"/>
        </w:rPr>
        <w:t>D</w:t>
      </w:r>
      <w:r w:rsidRPr="00167717">
        <w:rPr>
          <w:sz w:val="24"/>
        </w:rPr>
        <w:t>ans la peau d’un étudiant le temps d'une journée</w:t>
      </w:r>
      <w:r w:rsidR="0073799A">
        <w:rPr>
          <w:sz w:val="24"/>
        </w:rPr>
        <w:t> »</w:t>
      </w:r>
    </w:p>
    <w:p w:rsidR="00414750" w:rsidRDefault="00D0426B" w:rsidP="00407028">
      <w:pPr>
        <w:pStyle w:val="Auteur"/>
        <w:ind w:firstLine="0"/>
        <w:jc w:val="both"/>
        <w:rPr>
          <w:b w:val="0"/>
          <w:bCs/>
          <w:sz w:val="24"/>
        </w:rPr>
      </w:pPr>
      <w:r w:rsidRPr="00200384">
        <w:rPr>
          <w:b w:val="0"/>
          <w:bCs/>
          <w:sz w:val="24"/>
        </w:rPr>
        <w:t>Dans le cadre de l’</w:t>
      </w:r>
      <w:r w:rsidR="0073799A">
        <w:rPr>
          <w:b w:val="0"/>
          <w:bCs/>
          <w:sz w:val="24"/>
        </w:rPr>
        <w:t>orientation</w:t>
      </w:r>
      <w:r w:rsidR="00414750">
        <w:rPr>
          <w:b w:val="0"/>
          <w:bCs/>
          <w:sz w:val="24"/>
        </w:rPr>
        <w:t>,</w:t>
      </w:r>
      <w:r w:rsidRPr="00200384">
        <w:rPr>
          <w:b w:val="0"/>
          <w:bCs/>
          <w:sz w:val="24"/>
        </w:rPr>
        <w:t xml:space="preserve"> </w:t>
      </w:r>
      <w:r w:rsidR="009F0B6D" w:rsidRPr="00200384">
        <w:rPr>
          <w:b w:val="0"/>
          <w:bCs/>
          <w:sz w:val="24"/>
        </w:rPr>
        <w:t xml:space="preserve">les </w:t>
      </w:r>
      <w:r w:rsidR="0039770B" w:rsidRPr="00200384">
        <w:rPr>
          <w:b w:val="0"/>
          <w:bCs/>
          <w:sz w:val="24"/>
        </w:rPr>
        <w:t>élève</w:t>
      </w:r>
      <w:r w:rsidR="0039770B">
        <w:rPr>
          <w:b w:val="0"/>
          <w:bCs/>
          <w:sz w:val="24"/>
        </w:rPr>
        <w:t>s ont</w:t>
      </w:r>
      <w:r w:rsidR="00200384">
        <w:rPr>
          <w:b w:val="0"/>
          <w:bCs/>
          <w:sz w:val="24"/>
        </w:rPr>
        <w:t xml:space="preserve"> </w:t>
      </w:r>
      <w:r w:rsidR="009F0B6D" w:rsidRPr="00200384">
        <w:rPr>
          <w:b w:val="0"/>
          <w:bCs/>
          <w:sz w:val="24"/>
        </w:rPr>
        <w:t xml:space="preserve">pu le temps d’une petite journée </w:t>
      </w:r>
      <w:r w:rsidR="00053FC3" w:rsidRPr="00200384">
        <w:rPr>
          <w:b w:val="0"/>
          <w:bCs/>
          <w:sz w:val="24"/>
        </w:rPr>
        <w:t>visite</w:t>
      </w:r>
      <w:r w:rsidR="00053FC3" w:rsidRPr="00080A47">
        <w:rPr>
          <w:sz w:val="24"/>
        </w:rPr>
        <w:t>r l’université</w:t>
      </w:r>
      <w:r w:rsidR="00344C28" w:rsidRPr="00080A47">
        <w:rPr>
          <w:sz w:val="24"/>
        </w:rPr>
        <w:t xml:space="preserve"> et ses différents pôles puis </w:t>
      </w:r>
      <w:r w:rsidR="00053FC3" w:rsidRPr="00080A47">
        <w:rPr>
          <w:sz w:val="24"/>
        </w:rPr>
        <w:t>échanger avec le personnel chargé de l’orientation</w:t>
      </w:r>
      <w:r w:rsidR="00414750" w:rsidRPr="00080A47">
        <w:rPr>
          <w:sz w:val="24"/>
        </w:rPr>
        <w:t xml:space="preserve">. </w:t>
      </w:r>
    </w:p>
    <w:p w:rsidR="00530EA6" w:rsidRDefault="00414750" w:rsidP="00407028">
      <w:pPr>
        <w:pStyle w:val="Auteur"/>
        <w:ind w:firstLine="0"/>
        <w:jc w:val="both"/>
        <w:rPr>
          <w:b w:val="0"/>
          <w:bCs/>
          <w:sz w:val="24"/>
        </w:rPr>
      </w:pPr>
      <w:r>
        <w:rPr>
          <w:b w:val="0"/>
          <w:bCs/>
          <w:sz w:val="24"/>
        </w:rPr>
        <w:t xml:space="preserve">Ils ont </w:t>
      </w:r>
      <w:r w:rsidR="00053FC3" w:rsidRPr="00F65B9D">
        <w:rPr>
          <w:sz w:val="24"/>
        </w:rPr>
        <w:t>sui</w:t>
      </w:r>
      <w:r w:rsidRPr="00F65B9D">
        <w:rPr>
          <w:sz w:val="24"/>
        </w:rPr>
        <w:t xml:space="preserve">vi </w:t>
      </w:r>
      <w:r w:rsidR="00053FC3" w:rsidRPr="00F65B9D">
        <w:rPr>
          <w:sz w:val="24"/>
        </w:rPr>
        <w:t xml:space="preserve">un cours de </w:t>
      </w:r>
      <w:r w:rsidR="00F65B9D" w:rsidRPr="00F65B9D">
        <w:rPr>
          <w:sz w:val="24"/>
        </w:rPr>
        <w:t>d</w:t>
      </w:r>
      <w:r w:rsidR="00053FC3" w:rsidRPr="00F65B9D">
        <w:rPr>
          <w:sz w:val="24"/>
        </w:rPr>
        <w:t xml:space="preserve">roit </w:t>
      </w:r>
      <w:r w:rsidR="00F65B9D">
        <w:rPr>
          <w:sz w:val="24"/>
        </w:rPr>
        <w:t>c</w:t>
      </w:r>
      <w:r w:rsidR="00053FC3" w:rsidRPr="00F65B9D">
        <w:rPr>
          <w:sz w:val="24"/>
        </w:rPr>
        <w:t>omparé</w:t>
      </w:r>
      <w:r w:rsidR="00656899">
        <w:rPr>
          <w:sz w:val="24"/>
        </w:rPr>
        <w:t xml:space="preserve"> ( </w:t>
      </w:r>
      <w:r w:rsidR="00656899" w:rsidRPr="00656899">
        <w:rPr>
          <w:b w:val="0"/>
          <w:bCs/>
          <w:sz w:val="24"/>
        </w:rPr>
        <w:t>comparatif</w:t>
      </w:r>
      <w:r w:rsidR="00656899">
        <w:rPr>
          <w:sz w:val="24"/>
        </w:rPr>
        <w:t xml:space="preserve"> </w:t>
      </w:r>
      <w:r w:rsidR="00656899" w:rsidRPr="00656899">
        <w:rPr>
          <w:b w:val="0"/>
          <w:bCs/>
          <w:sz w:val="24"/>
        </w:rPr>
        <w:t>droit</w:t>
      </w:r>
      <w:r w:rsidR="00656899">
        <w:rPr>
          <w:b w:val="0"/>
          <w:bCs/>
          <w:sz w:val="24"/>
        </w:rPr>
        <w:t xml:space="preserve"> </w:t>
      </w:r>
      <w:r w:rsidR="00194844">
        <w:rPr>
          <w:b w:val="0"/>
          <w:bCs/>
          <w:sz w:val="24"/>
        </w:rPr>
        <w:t xml:space="preserve">français </w:t>
      </w:r>
      <w:r w:rsidR="00656899">
        <w:rPr>
          <w:b w:val="0"/>
          <w:bCs/>
          <w:sz w:val="24"/>
        </w:rPr>
        <w:t xml:space="preserve">et américain) </w:t>
      </w:r>
      <w:r w:rsidR="00053FC3" w:rsidRPr="00200384">
        <w:rPr>
          <w:b w:val="0"/>
          <w:bCs/>
          <w:sz w:val="24"/>
        </w:rPr>
        <w:t>de monsieur EL HAGE</w:t>
      </w:r>
      <w:r w:rsidR="00F65B9D">
        <w:rPr>
          <w:b w:val="0"/>
          <w:bCs/>
          <w:sz w:val="24"/>
        </w:rPr>
        <w:t>, maître de conférence, a</w:t>
      </w:r>
      <w:r w:rsidR="00053FC3" w:rsidRPr="00200384">
        <w:rPr>
          <w:b w:val="0"/>
          <w:bCs/>
          <w:sz w:val="24"/>
        </w:rPr>
        <w:t xml:space="preserve">u sein d’un amphithéâtre avec une centaine d’étudiants. </w:t>
      </w:r>
      <w:r w:rsidR="0057617F">
        <w:rPr>
          <w:b w:val="0"/>
          <w:bCs/>
          <w:sz w:val="24"/>
        </w:rPr>
        <w:t xml:space="preserve">Un bon moyen de tester ses </w:t>
      </w:r>
      <w:r w:rsidR="00DB0209">
        <w:rPr>
          <w:b w:val="0"/>
          <w:bCs/>
          <w:sz w:val="24"/>
        </w:rPr>
        <w:t>compétences</w:t>
      </w:r>
      <w:r w:rsidR="0057617F">
        <w:rPr>
          <w:b w:val="0"/>
          <w:bCs/>
          <w:sz w:val="24"/>
        </w:rPr>
        <w:t xml:space="preserve"> </w:t>
      </w:r>
      <w:r w:rsidR="00DB0209">
        <w:rPr>
          <w:b w:val="0"/>
          <w:bCs/>
          <w:sz w:val="24"/>
        </w:rPr>
        <w:t>en prise</w:t>
      </w:r>
      <w:r w:rsidR="0057617F">
        <w:rPr>
          <w:b w:val="0"/>
          <w:bCs/>
          <w:sz w:val="24"/>
        </w:rPr>
        <w:t xml:space="preserve"> de note, </w:t>
      </w:r>
      <w:r w:rsidR="00DE0B03">
        <w:rPr>
          <w:b w:val="0"/>
          <w:bCs/>
          <w:sz w:val="24"/>
        </w:rPr>
        <w:t xml:space="preserve">en </w:t>
      </w:r>
      <w:r w:rsidR="00DB0209">
        <w:rPr>
          <w:b w:val="0"/>
          <w:bCs/>
          <w:sz w:val="24"/>
        </w:rPr>
        <w:t>capacité</w:t>
      </w:r>
      <w:r w:rsidR="00530EA6">
        <w:rPr>
          <w:b w:val="0"/>
          <w:bCs/>
          <w:sz w:val="24"/>
        </w:rPr>
        <w:t xml:space="preserve"> </w:t>
      </w:r>
      <w:r w:rsidR="00DB0209">
        <w:rPr>
          <w:b w:val="0"/>
          <w:bCs/>
          <w:sz w:val="24"/>
        </w:rPr>
        <w:t>d’écoute</w:t>
      </w:r>
      <w:r w:rsidR="00530EA6">
        <w:rPr>
          <w:b w:val="0"/>
          <w:bCs/>
          <w:sz w:val="24"/>
        </w:rPr>
        <w:t xml:space="preserve"> et de </w:t>
      </w:r>
      <w:r w:rsidR="000C16F4">
        <w:rPr>
          <w:b w:val="0"/>
          <w:bCs/>
          <w:sz w:val="24"/>
        </w:rPr>
        <w:t>synthèse</w:t>
      </w:r>
      <w:r w:rsidR="00530EA6">
        <w:rPr>
          <w:b w:val="0"/>
          <w:bCs/>
          <w:sz w:val="24"/>
        </w:rPr>
        <w:t>.</w:t>
      </w:r>
    </w:p>
    <w:p w:rsidR="00A63E17" w:rsidRDefault="00BB5A68" w:rsidP="00407028">
      <w:pPr>
        <w:pStyle w:val="Auteur"/>
        <w:ind w:firstLine="0"/>
        <w:jc w:val="both"/>
        <w:rPr>
          <w:rFonts w:eastAsia="Times New Roman"/>
          <w:b w:val="0"/>
          <w:bCs/>
          <w:sz w:val="24"/>
        </w:rPr>
      </w:pPr>
      <w:r w:rsidRPr="00200384">
        <w:rPr>
          <w:rFonts w:eastAsia="Times New Roman"/>
          <w:b w:val="0"/>
          <w:bCs/>
          <w:sz w:val="24"/>
        </w:rPr>
        <w:t>C</w:t>
      </w:r>
      <w:r w:rsidR="00DB0209">
        <w:rPr>
          <w:rFonts w:eastAsia="Times New Roman"/>
          <w:b w:val="0"/>
          <w:bCs/>
          <w:sz w:val="24"/>
        </w:rPr>
        <w:t xml:space="preserve">ela permet </w:t>
      </w:r>
      <w:r w:rsidRPr="00200384">
        <w:rPr>
          <w:rFonts w:eastAsia="Times New Roman"/>
          <w:b w:val="0"/>
          <w:bCs/>
          <w:sz w:val="24"/>
        </w:rPr>
        <w:t>d</w:t>
      </w:r>
      <w:r w:rsidR="00700927">
        <w:rPr>
          <w:rFonts w:eastAsia="Times New Roman"/>
          <w:b w:val="0"/>
          <w:bCs/>
          <w:sz w:val="24"/>
        </w:rPr>
        <w:t xml:space="preserve">e se poser des questions sur ses capacités , sur ce que l’élève est </w:t>
      </w:r>
      <w:r w:rsidR="009D0688">
        <w:rPr>
          <w:rFonts w:eastAsia="Times New Roman"/>
          <w:b w:val="0"/>
          <w:bCs/>
          <w:sz w:val="24"/>
        </w:rPr>
        <w:t>capable</w:t>
      </w:r>
      <w:r w:rsidR="00700927">
        <w:rPr>
          <w:rFonts w:eastAsia="Times New Roman"/>
          <w:b w:val="0"/>
          <w:bCs/>
          <w:sz w:val="24"/>
        </w:rPr>
        <w:t xml:space="preserve"> de faire, de ne pas faire</w:t>
      </w:r>
      <w:r w:rsidR="00B27352">
        <w:rPr>
          <w:rFonts w:eastAsia="Times New Roman"/>
          <w:b w:val="0"/>
          <w:bCs/>
          <w:sz w:val="24"/>
        </w:rPr>
        <w:t>, ses limites mais aussi</w:t>
      </w:r>
      <w:r w:rsidR="007072A4">
        <w:rPr>
          <w:rFonts w:eastAsia="Times New Roman"/>
          <w:b w:val="0"/>
          <w:bCs/>
          <w:sz w:val="24"/>
        </w:rPr>
        <w:t xml:space="preserve"> </w:t>
      </w:r>
      <w:r w:rsidR="00B27352">
        <w:rPr>
          <w:rFonts w:eastAsia="Times New Roman"/>
          <w:b w:val="0"/>
          <w:bCs/>
          <w:sz w:val="24"/>
        </w:rPr>
        <w:t xml:space="preserve"> d’avoir des ambitions</w:t>
      </w:r>
      <w:r w:rsidR="009D0688">
        <w:rPr>
          <w:rFonts w:eastAsia="Times New Roman"/>
          <w:b w:val="0"/>
          <w:bCs/>
          <w:sz w:val="24"/>
        </w:rPr>
        <w:t xml:space="preserve">, de </w:t>
      </w:r>
      <w:r w:rsidRPr="00200384">
        <w:rPr>
          <w:rFonts w:eastAsia="Times New Roman"/>
          <w:b w:val="0"/>
          <w:bCs/>
          <w:sz w:val="24"/>
        </w:rPr>
        <w:t xml:space="preserve">susciter des vocations et par </w:t>
      </w:r>
      <w:r w:rsidR="00C276A9" w:rsidRPr="00200384">
        <w:rPr>
          <w:rFonts w:eastAsia="Times New Roman"/>
          <w:b w:val="0"/>
          <w:bCs/>
          <w:sz w:val="24"/>
        </w:rPr>
        <w:t>c</w:t>
      </w:r>
      <w:r w:rsidR="00C276A9">
        <w:rPr>
          <w:rFonts w:eastAsia="Times New Roman"/>
          <w:b w:val="0"/>
          <w:bCs/>
          <w:sz w:val="24"/>
        </w:rPr>
        <w:t>onséquent</w:t>
      </w:r>
      <w:r w:rsidR="001B5953">
        <w:rPr>
          <w:rFonts w:eastAsia="Times New Roman"/>
          <w:b w:val="0"/>
          <w:bCs/>
          <w:sz w:val="24"/>
        </w:rPr>
        <w:t xml:space="preserve"> d’en</w:t>
      </w:r>
      <w:r w:rsidRPr="00200384">
        <w:rPr>
          <w:rFonts w:eastAsia="Times New Roman"/>
          <w:b w:val="0"/>
          <w:bCs/>
          <w:sz w:val="24"/>
        </w:rPr>
        <w:t xml:space="preserve">visager </w:t>
      </w:r>
      <w:r w:rsidR="001B5953">
        <w:rPr>
          <w:rFonts w:eastAsia="Times New Roman"/>
          <w:b w:val="0"/>
          <w:bCs/>
          <w:sz w:val="24"/>
        </w:rPr>
        <w:t xml:space="preserve">son orientation et </w:t>
      </w:r>
      <w:r w:rsidRPr="00200384">
        <w:rPr>
          <w:rFonts w:eastAsia="Times New Roman"/>
          <w:b w:val="0"/>
          <w:bCs/>
          <w:sz w:val="24"/>
        </w:rPr>
        <w:t xml:space="preserve">peut être plus sereinement </w:t>
      </w:r>
      <w:r w:rsidR="000D2452" w:rsidRPr="00200384">
        <w:rPr>
          <w:rFonts w:eastAsia="Times New Roman"/>
          <w:b w:val="0"/>
          <w:bCs/>
          <w:sz w:val="24"/>
        </w:rPr>
        <w:t xml:space="preserve">Parcousup </w:t>
      </w:r>
      <w:r w:rsidR="00D0426B" w:rsidRPr="00200384">
        <w:rPr>
          <w:rFonts w:eastAsia="Times New Roman"/>
          <w:b w:val="0"/>
          <w:bCs/>
          <w:sz w:val="24"/>
        </w:rPr>
        <w:t>l’année prochaine.</w:t>
      </w:r>
    </w:p>
    <w:p w:rsidR="00461B21" w:rsidRDefault="0092144A" w:rsidP="00407028">
      <w:pPr>
        <w:pStyle w:val="Auteur"/>
        <w:ind w:firstLine="0"/>
        <w:jc w:val="both"/>
        <w:rPr>
          <w:b w:val="0"/>
          <w:bCs/>
          <w:sz w:val="24"/>
        </w:rPr>
      </w:pPr>
      <w:r>
        <w:rPr>
          <w:rFonts w:eastAsia="Times New Roman"/>
          <w:b w:val="0"/>
          <w:bCs/>
          <w:sz w:val="24"/>
        </w:rPr>
        <w:t>Ce fut un moment très agréable avec des élèves au comportement i</w:t>
      </w:r>
      <w:r>
        <w:rPr>
          <w:b w:val="0"/>
          <w:bCs/>
          <w:sz w:val="24"/>
        </w:rPr>
        <w:t>rréprochable.</w:t>
      </w:r>
    </w:p>
    <w:p w:rsidR="00887CE2" w:rsidRPr="00200384" w:rsidRDefault="0092144A" w:rsidP="00407028">
      <w:pPr>
        <w:pStyle w:val="Auteur"/>
        <w:ind w:firstLine="0"/>
        <w:jc w:val="both"/>
        <w:rPr>
          <w:rFonts w:eastAsia="Times New Roman"/>
          <w:b w:val="0"/>
          <w:bCs/>
          <w:sz w:val="24"/>
        </w:rPr>
      </w:pPr>
      <w:r>
        <w:rPr>
          <w:b w:val="0"/>
          <w:bCs/>
          <w:sz w:val="24"/>
        </w:rPr>
        <w:t xml:space="preserve">Prochaine mission : découvrir la prépa ECT </w:t>
      </w:r>
      <w:r w:rsidR="00A249D7">
        <w:rPr>
          <w:b w:val="0"/>
          <w:bCs/>
          <w:sz w:val="24"/>
        </w:rPr>
        <w:t>stmg préparant aux concour</w:t>
      </w:r>
      <w:r w:rsidR="002A4BFE">
        <w:rPr>
          <w:b w:val="0"/>
          <w:bCs/>
          <w:sz w:val="24"/>
        </w:rPr>
        <w:t>s des g</w:t>
      </w:r>
      <w:r w:rsidR="00A249D7">
        <w:rPr>
          <w:b w:val="0"/>
          <w:bCs/>
          <w:sz w:val="24"/>
        </w:rPr>
        <w:t>randes écoles de commerce.</w:t>
      </w:r>
    </w:p>
    <w:p w:rsidR="00887CE2" w:rsidRDefault="00887CE2" w:rsidP="00407028">
      <w:pPr>
        <w:jc w:val="both"/>
        <w:rPr>
          <w:rFonts w:eastAsia="Times New Roman"/>
          <w:bCs/>
        </w:rPr>
      </w:pPr>
      <w:r w:rsidRPr="00200384">
        <w:rPr>
          <w:rFonts w:eastAsia="Times New Roman"/>
          <w:bCs/>
        </w:rPr>
        <w:t>Me</w:t>
      </w:r>
      <w:r w:rsidR="00B8024F">
        <w:rPr>
          <w:rFonts w:eastAsia="Times New Roman"/>
          <w:bCs/>
        </w:rPr>
        <w:t xml:space="preserve">s remerciements </w:t>
      </w:r>
      <w:r w:rsidRPr="00200384">
        <w:rPr>
          <w:rFonts w:eastAsia="Times New Roman"/>
          <w:bCs/>
        </w:rPr>
        <w:t xml:space="preserve">à monsieur </w:t>
      </w:r>
      <w:r w:rsidR="00F316B1">
        <w:rPr>
          <w:rFonts w:eastAsia="Times New Roman"/>
          <w:bCs/>
        </w:rPr>
        <w:t>GIRARD</w:t>
      </w:r>
      <w:r w:rsidRPr="00200384">
        <w:rPr>
          <w:rFonts w:eastAsia="Times New Roman"/>
          <w:bCs/>
        </w:rPr>
        <w:t xml:space="preserve"> et madame BONNET</w:t>
      </w:r>
      <w:r w:rsidR="00587E46" w:rsidRPr="00200384">
        <w:rPr>
          <w:rFonts w:eastAsia="Times New Roman"/>
          <w:bCs/>
        </w:rPr>
        <w:t xml:space="preserve"> </w:t>
      </w:r>
      <w:r w:rsidRPr="00200384">
        <w:rPr>
          <w:rFonts w:eastAsia="Times New Roman"/>
          <w:bCs/>
        </w:rPr>
        <w:t>respectivement proviseur et proviseure adjointe</w:t>
      </w:r>
      <w:r w:rsidR="00C66077" w:rsidRPr="00200384">
        <w:rPr>
          <w:rFonts w:eastAsia="Times New Roman"/>
          <w:bCs/>
        </w:rPr>
        <w:t xml:space="preserve"> pour la confiance accordée </w:t>
      </w:r>
      <w:r w:rsidR="004C3497">
        <w:rPr>
          <w:rFonts w:eastAsia="Times New Roman"/>
          <w:bCs/>
        </w:rPr>
        <w:t xml:space="preserve">aux </w:t>
      </w:r>
      <w:r w:rsidR="00587E46" w:rsidRPr="00200384">
        <w:rPr>
          <w:rFonts w:eastAsia="Times New Roman"/>
          <w:bCs/>
        </w:rPr>
        <w:t>projets</w:t>
      </w:r>
      <w:r w:rsidR="004C3497">
        <w:rPr>
          <w:rFonts w:eastAsia="Times New Roman"/>
          <w:bCs/>
        </w:rPr>
        <w:t xml:space="preserve"> menés </w:t>
      </w:r>
      <w:r w:rsidR="00BF521D">
        <w:rPr>
          <w:rFonts w:eastAsia="Times New Roman"/>
          <w:bCs/>
        </w:rPr>
        <w:t xml:space="preserve">ainsi qu’au Pôle de réussite de l’université Lyon 3 plus particulièrement à madame BUISSON </w:t>
      </w:r>
      <w:r w:rsidR="00F25828">
        <w:rPr>
          <w:rFonts w:eastAsia="Times New Roman"/>
          <w:bCs/>
        </w:rPr>
        <w:t>et monsieur V</w:t>
      </w:r>
      <w:r w:rsidR="00BF521D">
        <w:rPr>
          <w:rFonts w:eastAsia="Times New Roman"/>
          <w:bCs/>
        </w:rPr>
        <w:t>ASCHALDE</w:t>
      </w:r>
      <w:r w:rsidR="00127F34">
        <w:rPr>
          <w:rFonts w:eastAsia="Times New Roman"/>
          <w:bCs/>
        </w:rPr>
        <w:t xml:space="preserve">. </w:t>
      </w:r>
    </w:p>
    <w:p w:rsidR="00B8024F" w:rsidRDefault="00B8024F" w:rsidP="00407028">
      <w:pPr>
        <w:jc w:val="both"/>
        <w:rPr>
          <w:rFonts w:eastAsia="Times New Roman"/>
          <w:bCs/>
        </w:rPr>
      </w:pPr>
    </w:p>
    <w:p w:rsidR="00B8024F" w:rsidRDefault="00B8024F" w:rsidP="00407028">
      <w:pPr>
        <w:jc w:val="both"/>
        <w:rPr>
          <w:rFonts w:eastAsia="Times New Roman"/>
          <w:bCs/>
        </w:rPr>
      </w:pPr>
    </w:p>
    <w:p w:rsidR="00C34B85" w:rsidRPr="00200384" w:rsidRDefault="00D05F39" w:rsidP="00407028">
      <w:pPr>
        <w:jc w:val="both"/>
        <w:rPr>
          <w:rFonts w:eastAsia="Times New Roman"/>
          <w:bCs/>
        </w:rPr>
      </w:pPr>
      <w:r>
        <w:rPr>
          <w:rFonts w:eastAsia="Times New Roman"/>
          <w:bCs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2540</wp:posOffset>
            </wp:positionH>
            <wp:positionV relativeFrom="paragraph">
              <wp:posOffset>0</wp:posOffset>
            </wp:positionV>
            <wp:extent cx="3415665" cy="4555490"/>
            <wp:effectExtent l="0" t="0" r="0" b="0"/>
            <wp:wrapTight wrapText="bothSides">
              <wp:wrapPolygon edited="0">
                <wp:start x="0" y="0"/>
                <wp:lineTo x="0" y="21498"/>
                <wp:lineTo x="21443" y="21498"/>
                <wp:lineTo x="21443" y="0"/>
                <wp:lineTo x="0" y="0"/>
              </wp:wrapPolygon>
            </wp:wrapTight>
            <wp:docPr id="93957563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9575637" name="Image 93957563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15665" cy="4555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D3E03" w:rsidRPr="00200384" w:rsidRDefault="00AD3E03" w:rsidP="00407028">
      <w:pPr>
        <w:jc w:val="both"/>
        <w:rPr>
          <w:rFonts w:eastAsia="Times New Roman"/>
          <w:bCs/>
        </w:rPr>
      </w:pPr>
    </w:p>
    <w:p w:rsidR="00A63E17" w:rsidRPr="00200384" w:rsidRDefault="00A63E17" w:rsidP="003B6FB7">
      <w:pPr>
        <w:jc w:val="both"/>
        <w:rPr>
          <w:rFonts w:eastAsia="Times New Roman"/>
          <w:bCs/>
        </w:rPr>
      </w:pPr>
    </w:p>
    <w:p w:rsidR="00C66077" w:rsidRPr="00200384" w:rsidRDefault="00C66077" w:rsidP="003B6FB7">
      <w:pPr>
        <w:jc w:val="both"/>
        <w:rPr>
          <w:rFonts w:eastAsia="Times New Roman"/>
          <w:bCs/>
        </w:rPr>
      </w:pPr>
    </w:p>
    <w:p w:rsidR="00E17768" w:rsidRPr="00200384" w:rsidRDefault="00E17768" w:rsidP="003B6FB7">
      <w:pPr>
        <w:jc w:val="both"/>
        <w:rPr>
          <w:rFonts w:eastAsia="Times New Roman"/>
          <w:bCs/>
        </w:rPr>
      </w:pPr>
    </w:p>
    <w:p w:rsidR="00E17768" w:rsidRPr="00200384" w:rsidRDefault="00E17768" w:rsidP="003B6FB7">
      <w:pPr>
        <w:jc w:val="both"/>
        <w:rPr>
          <w:rFonts w:eastAsia="Times New Roman"/>
          <w:bCs/>
        </w:rPr>
      </w:pPr>
    </w:p>
    <w:p w:rsidR="00E17768" w:rsidRPr="00200384" w:rsidRDefault="00E17768" w:rsidP="003B6FB7">
      <w:pPr>
        <w:jc w:val="both"/>
        <w:rPr>
          <w:rFonts w:eastAsia="Times New Roman"/>
          <w:bCs/>
        </w:rPr>
      </w:pPr>
    </w:p>
    <w:p w:rsidR="00E17768" w:rsidRPr="00200384" w:rsidRDefault="00E17768" w:rsidP="003B6FB7">
      <w:pPr>
        <w:jc w:val="both"/>
        <w:rPr>
          <w:rFonts w:eastAsia="Times New Roman"/>
          <w:bCs/>
        </w:rPr>
      </w:pPr>
    </w:p>
    <w:p w:rsidR="00BD672F" w:rsidRPr="00200384" w:rsidRDefault="00BD672F" w:rsidP="003B6FB7">
      <w:pPr>
        <w:jc w:val="both"/>
        <w:rPr>
          <w:rFonts w:eastAsia="Times New Roman"/>
          <w:bCs/>
        </w:rPr>
      </w:pPr>
    </w:p>
    <w:p w:rsidR="00BD672F" w:rsidRPr="00200384" w:rsidRDefault="00BD672F" w:rsidP="003B6FB7">
      <w:pPr>
        <w:jc w:val="both"/>
        <w:rPr>
          <w:rFonts w:eastAsia="Times New Roman"/>
          <w:bCs/>
        </w:rPr>
      </w:pPr>
    </w:p>
    <w:p w:rsidR="00BD672F" w:rsidRPr="00200384" w:rsidRDefault="00BD672F" w:rsidP="003B6FB7">
      <w:pPr>
        <w:jc w:val="both"/>
        <w:rPr>
          <w:rFonts w:eastAsia="Times New Roman"/>
          <w:bCs/>
        </w:rPr>
      </w:pPr>
    </w:p>
    <w:p w:rsidR="00BD672F" w:rsidRPr="00200384" w:rsidRDefault="00BD672F" w:rsidP="003B6FB7">
      <w:pPr>
        <w:jc w:val="both"/>
        <w:rPr>
          <w:rFonts w:eastAsia="Times New Roman"/>
          <w:bCs/>
        </w:rPr>
      </w:pPr>
    </w:p>
    <w:p w:rsidR="00BD672F" w:rsidRPr="00200384" w:rsidRDefault="00BD672F" w:rsidP="003B6FB7">
      <w:pPr>
        <w:jc w:val="both"/>
        <w:rPr>
          <w:rFonts w:eastAsia="Times New Roman"/>
          <w:bCs/>
        </w:rPr>
      </w:pPr>
    </w:p>
    <w:p w:rsidR="00BD672F" w:rsidRPr="00200384" w:rsidRDefault="00BD672F" w:rsidP="003B6FB7">
      <w:pPr>
        <w:jc w:val="both"/>
        <w:rPr>
          <w:rFonts w:eastAsia="Times New Roman"/>
          <w:bCs/>
        </w:rPr>
      </w:pPr>
    </w:p>
    <w:p w:rsidR="002D438F" w:rsidRDefault="002D438F" w:rsidP="00BD672F">
      <w:pPr>
        <w:jc w:val="center"/>
        <w:rPr>
          <w:rFonts w:eastAsia="Times New Roman"/>
        </w:rPr>
      </w:pPr>
    </w:p>
    <w:p w:rsidR="002D438F" w:rsidRDefault="002D438F" w:rsidP="00BD672F">
      <w:pPr>
        <w:jc w:val="center"/>
        <w:rPr>
          <w:rFonts w:eastAsia="Times New Roman"/>
        </w:rPr>
      </w:pPr>
    </w:p>
    <w:p w:rsidR="002D438F" w:rsidRDefault="00D05F39" w:rsidP="00BD672F">
      <w:pPr>
        <w:jc w:val="center"/>
        <w:rPr>
          <w:rFonts w:eastAsia="Times New Roman"/>
        </w:rPr>
      </w:pPr>
      <w:r>
        <w:rPr>
          <w:rFonts w:eastAsia="Times New Roman"/>
          <w:bCs/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3332480</wp:posOffset>
            </wp:positionH>
            <wp:positionV relativeFrom="paragraph">
              <wp:posOffset>80645</wp:posOffset>
            </wp:positionV>
            <wp:extent cx="3329305" cy="4440555"/>
            <wp:effectExtent l="0" t="0" r="4445" b="0"/>
            <wp:wrapTight wrapText="bothSides">
              <wp:wrapPolygon edited="0">
                <wp:start x="0" y="0"/>
                <wp:lineTo x="0" y="21498"/>
                <wp:lineTo x="21505" y="21498"/>
                <wp:lineTo x="21505" y="0"/>
                <wp:lineTo x="0" y="0"/>
              </wp:wrapPolygon>
            </wp:wrapTight>
            <wp:docPr id="775995112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5995112" name="Image 77599511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329305" cy="4440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438F" w:rsidRDefault="002D438F" w:rsidP="00BD672F">
      <w:pPr>
        <w:jc w:val="center"/>
        <w:rPr>
          <w:rFonts w:eastAsia="Times New Roman"/>
        </w:rPr>
      </w:pPr>
    </w:p>
    <w:p w:rsidR="00734A34" w:rsidRPr="00CE05D9" w:rsidRDefault="00D05F39" w:rsidP="0035324D">
      <w:pPr>
        <w:rPr>
          <w:rFonts w:eastAsia="Times New Roman"/>
        </w:rPr>
      </w:pPr>
      <w:r>
        <w:rPr>
          <w:rFonts w:eastAsia="Times New Roman"/>
          <w:bCs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2728595</wp:posOffset>
            </wp:positionH>
            <wp:positionV relativeFrom="paragraph">
              <wp:posOffset>3783965</wp:posOffset>
            </wp:positionV>
            <wp:extent cx="4252595" cy="4314825"/>
            <wp:effectExtent l="0" t="0" r="0" b="9525"/>
            <wp:wrapTight wrapText="bothSides">
              <wp:wrapPolygon edited="0">
                <wp:start x="0" y="0"/>
                <wp:lineTo x="0" y="21552"/>
                <wp:lineTo x="21481" y="21552"/>
                <wp:lineTo x="21481" y="0"/>
                <wp:lineTo x="0" y="0"/>
              </wp:wrapPolygon>
            </wp:wrapTight>
            <wp:docPr id="994731458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4731458" name="Image 994731458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52595" cy="431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eastAsia="Times New Roman"/>
          <w:bCs/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-160823</wp:posOffset>
            </wp:positionH>
            <wp:positionV relativeFrom="paragraph">
              <wp:posOffset>698321</wp:posOffset>
            </wp:positionV>
            <wp:extent cx="3985260" cy="4269848"/>
            <wp:effectExtent l="0" t="0" r="0" b="0"/>
            <wp:wrapTight wrapText="bothSides">
              <wp:wrapPolygon edited="0">
                <wp:start x="0" y="0"/>
                <wp:lineTo x="0" y="21491"/>
                <wp:lineTo x="21476" y="21491"/>
                <wp:lineTo x="21476" y="0"/>
                <wp:lineTo x="0" y="0"/>
              </wp:wrapPolygon>
            </wp:wrapTight>
            <wp:docPr id="971898350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898350" name="Image 971898350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85260" cy="42698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34A34" w:rsidRPr="00CE05D9" w:rsidSect="009C4F2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567" w:right="851" w:bottom="851" w:left="851" w:header="397" w:footer="39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7750" w:rsidRDefault="00FF7750">
      <w:pPr>
        <w:spacing w:line="240" w:lineRule="auto"/>
      </w:pPr>
      <w:r>
        <w:separator/>
      </w:r>
    </w:p>
  </w:endnote>
  <w:endnote w:type="continuationSeparator" w:id="1">
    <w:p w:rsidR="00FF7750" w:rsidRDefault="00FF775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2BC" w:rsidRPr="00D63E06" w:rsidRDefault="003D32BC" w:rsidP="009C4F2D">
    <w:pPr>
      <w:pStyle w:val="En-tte"/>
      <w:pBdr>
        <w:top w:val="single" w:sz="4" w:space="1" w:color="auto"/>
      </w:pBdr>
      <w:tabs>
        <w:tab w:val="clear" w:pos="4703"/>
        <w:tab w:val="clear" w:pos="9406"/>
        <w:tab w:val="center" w:pos="5387"/>
        <w:tab w:val="right" w:pos="10490"/>
      </w:tabs>
      <w:rPr>
        <w:sz w:val="16"/>
      </w:rPr>
    </w:pPr>
    <w:bookmarkStart w:id="1" w:name="OLE_LINK2"/>
    <w:r>
      <w:rPr>
        <w:sz w:val="16"/>
      </w:rPr>
      <w:tab/>
    </w:r>
    <w:hyperlink r:id="rId1" w:history="1">
      <w:r w:rsidRPr="00E808FF">
        <w:rPr>
          <w:rStyle w:val="Lienhypertexte"/>
          <w:i/>
          <w:sz w:val="16"/>
        </w:rPr>
        <w:t>http://www2.ac-lyon.fr/enseigne/ecogestion/legt</w:t>
      </w:r>
    </w:hyperlink>
    <w:r>
      <w:rPr>
        <w:sz w:val="16"/>
      </w:rPr>
      <w:tab/>
    </w:r>
    <w:r w:rsidRPr="00B57C75">
      <w:rPr>
        <w:sz w:val="16"/>
      </w:rPr>
      <w:t xml:space="preserve">Page </w:t>
    </w:r>
    <w:r w:rsidR="00252D8E" w:rsidRPr="00B57C75">
      <w:rPr>
        <w:sz w:val="16"/>
      </w:rPr>
      <w:fldChar w:fldCharType="begin"/>
    </w:r>
    <w:r w:rsidRPr="00B57C75">
      <w:rPr>
        <w:sz w:val="16"/>
      </w:rPr>
      <w:instrText xml:space="preserve"> </w:instrText>
    </w:r>
    <w:r>
      <w:rPr>
        <w:sz w:val="16"/>
      </w:rPr>
      <w:instrText>PAGE</w:instrText>
    </w:r>
    <w:r w:rsidRPr="00B57C75">
      <w:rPr>
        <w:sz w:val="16"/>
      </w:rPr>
      <w:instrText xml:space="preserve"> </w:instrText>
    </w:r>
    <w:r w:rsidR="00252D8E" w:rsidRPr="00B57C75">
      <w:rPr>
        <w:sz w:val="16"/>
      </w:rPr>
      <w:fldChar w:fldCharType="separate"/>
    </w:r>
    <w:r w:rsidR="008E4033">
      <w:rPr>
        <w:noProof/>
        <w:sz w:val="16"/>
      </w:rPr>
      <w:t>1</w:t>
    </w:r>
    <w:r w:rsidR="00252D8E" w:rsidRPr="00B57C75">
      <w:rPr>
        <w:sz w:val="16"/>
      </w:rPr>
      <w:fldChar w:fldCharType="end"/>
    </w:r>
    <w:r w:rsidRPr="00B57C75">
      <w:rPr>
        <w:sz w:val="16"/>
      </w:rPr>
      <w:t xml:space="preserve"> / </w:t>
    </w:r>
    <w:r w:rsidR="00252D8E" w:rsidRPr="00B57C75">
      <w:rPr>
        <w:sz w:val="16"/>
      </w:rPr>
      <w:fldChar w:fldCharType="begin"/>
    </w:r>
    <w:r w:rsidRPr="00B57C75">
      <w:rPr>
        <w:sz w:val="16"/>
      </w:rPr>
      <w:instrText xml:space="preserve"> </w:instrText>
    </w:r>
    <w:r>
      <w:rPr>
        <w:sz w:val="16"/>
      </w:rPr>
      <w:instrText>NUMPAGES</w:instrText>
    </w:r>
    <w:r w:rsidRPr="00B57C75">
      <w:rPr>
        <w:sz w:val="16"/>
      </w:rPr>
      <w:instrText xml:space="preserve"> </w:instrText>
    </w:r>
    <w:r w:rsidR="00252D8E" w:rsidRPr="00B57C75">
      <w:rPr>
        <w:sz w:val="16"/>
      </w:rPr>
      <w:fldChar w:fldCharType="separate"/>
    </w:r>
    <w:r w:rsidR="008E4033">
      <w:rPr>
        <w:noProof/>
        <w:sz w:val="16"/>
      </w:rPr>
      <w:t>1</w:t>
    </w:r>
    <w:r w:rsidR="00252D8E" w:rsidRPr="00B57C75">
      <w:rPr>
        <w:sz w:val="16"/>
      </w:rPr>
      <w:fldChar w:fldCharType="end"/>
    </w:r>
    <w:bookmarkEnd w:id="1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7750" w:rsidRDefault="00FF7750">
      <w:pPr>
        <w:spacing w:line="240" w:lineRule="auto"/>
      </w:pPr>
      <w:r>
        <w:separator/>
      </w:r>
    </w:p>
  </w:footnote>
  <w:footnote w:type="continuationSeparator" w:id="1">
    <w:p w:rsidR="00FF7750" w:rsidRDefault="00FF775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915" w:type="dxa"/>
      <w:tblBorders>
        <w:bottom w:val="single" w:sz="4" w:space="0" w:color="auto"/>
      </w:tblBorders>
      <w:tblLayout w:type="fixed"/>
      <w:tblLook w:val="00A0"/>
    </w:tblPr>
    <w:tblGrid>
      <w:gridCol w:w="8222"/>
      <w:gridCol w:w="2693"/>
    </w:tblGrid>
    <w:tr w:rsidR="005D1602" w:rsidRPr="009819A9" w:rsidTr="005D1602">
      <w:trPr>
        <w:trHeight w:val="439"/>
      </w:trPr>
      <w:tc>
        <w:tcPr>
          <w:tcW w:w="8222" w:type="dxa"/>
        </w:tcPr>
        <w:p w:rsidR="005D1602" w:rsidRPr="009819A9" w:rsidRDefault="005D1602" w:rsidP="008E4033">
          <w:pPr>
            <w:pStyle w:val="En-tte"/>
            <w:tabs>
              <w:tab w:val="clear" w:pos="4703"/>
              <w:tab w:val="clear" w:pos="9406"/>
              <w:tab w:val="right" w:pos="10490"/>
            </w:tabs>
            <w:spacing w:after="60"/>
            <w:rPr>
              <w:sz w:val="16"/>
            </w:rPr>
          </w:pPr>
          <w:bookmarkStart w:id="0" w:name="OLE_LINK1"/>
          <w:r>
            <w:rPr>
              <w:noProof/>
            </w:rPr>
            <w:drawing>
              <wp:inline distT="0" distB="0" distL="0" distR="0">
                <wp:extent cx="857250" cy="869950"/>
                <wp:effectExtent l="0" t="0" r="0" b="0"/>
                <wp:docPr id="150" name="Image 150" descr="logo_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50" descr="logo_9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869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</w:tcPr>
        <w:p w:rsidR="005D1602" w:rsidRPr="00D60707" w:rsidRDefault="005D1602" w:rsidP="005D1602">
          <w:pPr>
            <w:pStyle w:val="En-tte"/>
            <w:tabs>
              <w:tab w:val="center" w:pos="4536"/>
              <w:tab w:val="right" w:pos="9072"/>
            </w:tabs>
            <w:rPr>
              <w:rFonts w:ascii="Roboto" w:hAnsi="Roboto"/>
              <w:b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1076325" cy="476250"/>
                <wp:effectExtent l="0" t="0" r="9525" b="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</w:rPr>
            <w:br/>
          </w:r>
          <w:r w:rsidRPr="00D60707">
            <w:rPr>
              <w:rFonts w:ascii="Roboto" w:hAnsi="Roboto"/>
              <w:b/>
              <w:sz w:val="16"/>
              <w:szCs w:val="16"/>
            </w:rPr>
            <w:t>ÉCONOMIE ET GESTION</w:t>
          </w:r>
        </w:p>
        <w:p w:rsidR="005D1602" w:rsidRPr="00D60707" w:rsidRDefault="005D1602" w:rsidP="008E4033">
          <w:pPr>
            <w:pStyle w:val="En-tte"/>
            <w:tabs>
              <w:tab w:val="center" w:pos="4536"/>
              <w:tab w:val="right" w:pos="9072"/>
            </w:tabs>
            <w:spacing w:line="192" w:lineRule="auto"/>
            <w:rPr>
              <w:rFonts w:ascii="Roboto" w:hAnsi="Roboto"/>
              <w:sz w:val="16"/>
              <w:szCs w:val="16"/>
            </w:rPr>
          </w:pPr>
          <w:r w:rsidRPr="00D60707">
            <w:rPr>
              <w:rFonts w:ascii="Roboto" w:hAnsi="Roboto"/>
              <w:sz w:val="16"/>
              <w:szCs w:val="16"/>
            </w:rPr>
            <w:t>Des ressources</w:t>
          </w:r>
        </w:p>
        <w:p w:rsidR="005D1602" w:rsidRPr="00D60707" w:rsidRDefault="005D1602" w:rsidP="008E4033">
          <w:pPr>
            <w:pStyle w:val="En-tte"/>
            <w:tabs>
              <w:tab w:val="center" w:pos="4536"/>
              <w:tab w:val="right" w:pos="9072"/>
            </w:tabs>
            <w:spacing w:line="192" w:lineRule="auto"/>
            <w:ind w:left="2045" w:right="1700" w:hanging="2045"/>
            <w:rPr>
              <w:rFonts w:ascii="Roboto" w:hAnsi="Roboto"/>
              <w:sz w:val="16"/>
              <w:szCs w:val="16"/>
            </w:rPr>
          </w:pPr>
          <w:r w:rsidRPr="00D60707">
            <w:rPr>
              <w:rFonts w:ascii="Roboto" w:hAnsi="Roboto"/>
              <w:sz w:val="16"/>
              <w:szCs w:val="16"/>
            </w:rPr>
            <w:t>pour vous</w:t>
          </w:r>
        </w:p>
        <w:p w:rsidR="005D1602" w:rsidRPr="00795456" w:rsidRDefault="005D1602" w:rsidP="008E4033">
          <w:pPr>
            <w:pStyle w:val="En-tte"/>
            <w:spacing w:line="192" w:lineRule="auto"/>
            <w:rPr>
              <w:b/>
            </w:rPr>
          </w:pPr>
          <w:r w:rsidRPr="00D60707">
            <w:rPr>
              <w:rFonts w:ascii="Roboto" w:hAnsi="Roboto"/>
              <w:sz w:val="16"/>
              <w:szCs w:val="16"/>
            </w:rPr>
            <w:t>et avec vous</w:t>
          </w:r>
        </w:p>
      </w:tc>
      <w:bookmarkEnd w:id="0"/>
    </w:tr>
  </w:tbl>
  <w:p w:rsidR="003D32BC" w:rsidRPr="002B0C33" w:rsidRDefault="003D32BC" w:rsidP="009C4F2D">
    <w:pPr>
      <w:pStyle w:val="En-tte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4pt;height:8.6pt" o:bullet="t">
        <v:imagedata r:id="rId1" o:title="puce"/>
      </v:shape>
    </w:pict>
  </w:numPicBullet>
  <w:numPicBullet w:numPicBulletId="1">
    <w:pict>
      <v:shape id="_x0000_i1035" type="#_x0000_t75" alt="trait-bleu" style="width:61.25pt;height:13.95pt;visibility:visible;mso-wrap-style:square" o:bullet="t">
        <v:imagedata r:id="rId2" o:title="trait-bleu"/>
      </v:shape>
    </w:pict>
  </w:numPicBullet>
  <w:abstractNum w:abstractNumId="0">
    <w:nsid w:val="04626151"/>
    <w:multiLevelType w:val="hybridMultilevel"/>
    <w:tmpl w:val="3EBAC08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221B40"/>
    <w:multiLevelType w:val="hybridMultilevel"/>
    <w:tmpl w:val="93C45486"/>
    <w:lvl w:ilvl="0" w:tplc="596AA13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D9145D"/>
    <w:multiLevelType w:val="hybridMultilevel"/>
    <w:tmpl w:val="E2AA13F6"/>
    <w:lvl w:ilvl="0" w:tplc="69AC8B6C">
      <w:start w:val="3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F90BA5"/>
    <w:multiLevelType w:val="hybridMultilevel"/>
    <w:tmpl w:val="514E907A"/>
    <w:lvl w:ilvl="0" w:tplc="2BCC923C">
      <w:start w:val="1"/>
      <w:numFmt w:val="decimal"/>
      <w:lvlText w:val="%1."/>
      <w:lvlJc w:val="left"/>
      <w:pPr>
        <w:ind w:left="600" w:hanging="360"/>
      </w:pPr>
      <w:rPr>
        <w:rFonts w:hint="default"/>
        <w:b w:val="0"/>
        <w:sz w:val="20"/>
        <w:szCs w:val="20"/>
      </w:rPr>
    </w:lvl>
    <w:lvl w:ilvl="1" w:tplc="040C0019" w:tentative="1">
      <w:start w:val="1"/>
      <w:numFmt w:val="lowerLetter"/>
      <w:lvlText w:val="%2."/>
      <w:lvlJc w:val="left"/>
      <w:pPr>
        <w:ind w:left="1320" w:hanging="360"/>
      </w:pPr>
    </w:lvl>
    <w:lvl w:ilvl="2" w:tplc="040C001B" w:tentative="1">
      <w:start w:val="1"/>
      <w:numFmt w:val="lowerRoman"/>
      <w:lvlText w:val="%3."/>
      <w:lvlJc w:val="right"/>
      <w:pPr>
        <w:ind w:left="2040" w:hanging="180"/>
      </w:pPr>
    </w:lvl>
    <w:lvl w:ilvl="3" w:tplc="040C000F" w:tentative="1">
      <w:start w:val="1"/>
      <w:numFmt w:val="decimal"/>
      <w:lvlText w:val="%4."/>
      <w:lvlJc w:val="left"/>
      <w:pPr>
        <w:ind w:left="2760" w:hanging="360"/>
      </w:pPr>
    </w:lvl>
    <w:lvl w:ilvl="4" w:tplc="040C0019" w:tentative="1">
      <w:start w:val="1"/>
      <w:numFmt w:val="lowerLetter"/>
      <w:lvlText w:val="%5."/>
      <w:lvlJc w:val="left"/>
      <w:pPr>
        <w:ind w:left="3480" w:hanging="360"/>
      </w:pPr>
    </w:lvl>
    <w:lvl w:ilvl="5" w:tplc="040C001B" w:tentative="1">
      <w:start w:val="1"/>
      <w:numFmt w:val="lowerRoman"/>
      <w:lvlText w:val="%6."/>
      <w:lvlJc w:val="right"/>
      <w:pPr>
        <w:ind w:left="4200" w:hanging="180"/>
      </w:pPr>
    </w:lvl>
    <w:lvl w:ilvl="6" w:tplc="040C000F" w:tentative="1">
      <w:start w:val="1"/>
      <w:numFmt w:val="decimal"/>
      <w:lvlText w:val="%7."/>
      <w:lvlJc w:val="left"/>
      <w:pPr>
        <w:ind w:left="4920" w:hanging="360"/>
      </w:pPr>
    </w:lvl>
    <w:lvl w:ilvl="7" w:tplc="040C0019" w:tentative="1">
      <w:start w:val="1"/>
      <w:numFmt w:val="lowerLetter"/>
      <w:lvlText w:val="%8."/>
      <w:lvlJc w:val="left"/>
      <w:pPr>
        <w:ind w:left="5640" w:hanging="360"/>
      </w:pPr>
    </w:lvl>
    <w:lvl w:ilvl="8" w:tplc="040C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>
    <w:nsid w:val="089905FB"/>
    <w:multiLevelType w:val="hybridMultilevel"/>
    <w:tmpl w:val="68BEB20A"/>
    <w:lvl w:ilvl="0" w:tplc="6EFC35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423DD6"/>
    <w:multiLevelType w:val="hybridMultilevel"/>
    <w:tmpl w:val="3FD65502"/>
    <w:lvl w:ilvl="0" w:tplc="738659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7533C1"/>
    <w:multiLevelType w:val="hybridMultilevel"/>
    <w:tmpl w:val="82C4115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9321C0"/>
    <w:multiLevelType w:val="hybridMultilevel"/>
    <w:tmpl w:val="486E056C"/>
    <w:lvl w:ilvl="0" w:tplc="6F84AC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16362"/>
    <w:multiLevelType w:val="hybridMultilevel"/>
    <w:tmpl w:val="19EE38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Open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OpenSymbol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OpenSymbol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FFE7BE3"/>
    <w:multiLevelType w:val="hybridMultilevel"/>
    <w:tmpl w:val="16088C3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2C4DEC"/>
    <w:multiLevelType w:val="hybridMultilevel"/>
    <w:tmpl w:val="BFD49C40"/>
    <w:lvl w:ilvl="0" w:tplc="040C0009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4A20EF"/>
    <w:multiLevelType w:val="hybridMultilevel"/>
    <w:tmpl w:val="92622CB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AA1C2E"/>
    <w:multiLevelType w:val="hybridMultilevel"/>
    <w:tmpl w:val="75A25FF8"/>
    <w:lvl w:ilvl="0" w:tplc="2A485F66">
      <w:start w:val="1"/>
      <w:numFmt w:val="bullet"/>
      <w:pStyle w:val="Listepuce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2AA62AA"/>
    <w:multiLevelType w:val="hybridMultilevel"/>
    <w:tmpl w:val="48EC08DA"/>
    <w:lvl w:ilvl="0" w:tplc="CDBE8DDA">
      <w:start w:val="1"/>
      <w:numFmt w:val="upperLetter"/>
      <w:lvlText w:val="%1."/>
      <w:lvlJc w:val="left"/>
      <w:pPr>
        <w:ind w:left="957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345B452B"/>
    <w:multiLevelType w:val="hybridMultilevel"/>
    <w:tmpl w:val="9A4019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A33E5D"/>
    <w:multiLevelType w:val="hybridMultilevel"/>
    <w:tmpl w:val="68A8593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6A6740"/>
    <w:multiLevelType w:val="hybridMultilevel"/>
    <w:tmpl w:val="A6069D2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B55E78"/>
    <w:multiLevelType w:val="hybridMultilevel"/>
    <w:tmpl w:val="BFD49C4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FC148B"/>
    <w:multiLevelType w:val="hybridMultilevel"/>
    <w:tmpl w:val="0B5C0D6C"/>
    <w:lvl w:ilvl="0" w:tplc="040C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OpenSymbol" w:hint="default"/>
      </w:rPr>
    </w:lvl>
    <w:lvl w:ilvl="2" w:tplc="040C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OpenSymbol" w:hint="default"/>
      </w:rPr>
    </w:lvl>
    <w:lvl w:ilvl="5" w:tplc="040C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OpenSymbol" w:hint="default"/>
      </w:rPr>
    </w:lvl>
    <w:lvl w:ilvl="8" w:tplc="040C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9">
    <w:nsid w:val="463B7C36"/>
    <w:multiLevelType w:val="hybridMultilevel"/>
    <w:tmpl w:val="A76ED45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85E035B"/>
    <w:multiLevelType w:val="hybridMultilevel"/>
    <w:tmpl w:val="3A02B9E8"/>
    <w:lvl w:ilvl="0" w:tplc="040C0009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C64725"/>
    <w:multiLevelType w:val="hybridMultilevel"/>
    <w:tmpl w:val="B85E8C7A"/>
    <w:lvl w:ilvl="0" w:tplc="69AC8B6C">
      <w:start w:val="2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C821BA"/>
    <w:multiLevelType w:val="hybridMultilevel"/>
    <w:tmpl w:val="0450C6A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0D39F9"/>
    <w:multiLevelType w:val="multilevel"/>
    <w:tmpl w:val="7B4EF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4">
    <w:nsid w:val="625F3123"/>
    <w:multiLevelType w:val="hybridMultilevel"/>
    <w:tmpl w:val="B790B1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5F25299"/>
    <w:multiLevelType w:val="hybridMultilevel"/>
    <w:tmpl w:val="F03249F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B61994"/>
    <w:multiLevelType w:val="hybridMultilevel"/>
    <w:tmpl w:val="8EEEEDF8"/>
    <w:lvl w:ilvl="0" w:tplc="69AC8B6C">
      <w:start w:val="2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A2358D"/>
    <w:multiLevelType w:val="hybridMultilevel"/>
    <w:tmpl w:val="8EFE1522"/>
    <w:lvl w:ilvl="0" w:tplc="C786FB8A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A563EA"/>
    <w:multiLevelType w:val="hybridMultilevel"/>
    <w:tmpl w:val="A3D6CB1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E61FA1"/>
    <w:multiLevelType w:val="hybridMultilevel"/>
    <w:tmpl w:val="3A02B9E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C533DEF"/>
    <w:multiLevelType w:val="hybridMultilevel"/>
    <w:tmpl w:val="74EA959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826D0F"/>
    <w:multiLevelType w:val="hybridMultilevel"/>
    <w:tmpl w:val="B7B092FA"/>
    <w:lvl w:ilvl="0" w:tplc="040C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1"/>
  </w:num>
  <w:num w:numId="3">
    <w:abstractNumId w:val="2"/>
  </w:num>
  <w:num w:numId="4">
    <w:abstractNumId w:val="14"/>
  </w:num>
  <w:num w:numId="5">
    <w:abstractNumId w:val="16"/>
  </w:num>
  <w:num w:numId="6">
    <w:abstractNumId w:val="30"/>
  </w:num>
  <w:num w:numId="7">
    <w:abstractNumId w:val="9"/>
  </w:num>
  <w:num w:numId="8">
    <w:abstractNumId w:val="5"/>
  </w:num>
  <w:num w:numId="9">
    <w:abstractNumId w:val="7"/>
  </w:num>
  <w:num w:numId="10">
    <w:abstractNumId w:val="28"/>
  </w:num>
  <w:num w:numId="11">
    <w:abstractNumId w:val="22"/>
  </w:num>
  <w:num w:numId="12">
    <w:abstractNumId w:val="24"/>
  </w:num>
  <w:num w:numId="13">
    <w:abstractNumId w:val="0"/>
  </w:num>
  <w:num w:numId="14">
    <w:abstractNumId w:val="1"/>
  </w:num>
  <w:num w:numId="15">
    <w:abstractNumId w:val="29"/>
  </w:num>
  <w:num w:numId="16">
    <w:abstractNumId w:val="27"/>
  </w:num>
  <w:num w:numId="17">
    <w:abstractNumId w:val="20"/>
  </w:num>
  <w:num w:numId="18">
    <w:abstractNumId w:val="6"/>
  </w:num>
  <w:num w:numId="19">
    <w:abstractNumId w:val="11"/>
  </w:num>
  <w:num w:numId="20">
    <w:abstractNumId w:val="31"/>
  </w:num>
  <w:num w:numId="21">
    <w:abstractNumId w:val="4"/>
  </w:num>
  <w:num w:numId="22">
    <w:abstractNumId w:val="8"/>
  </w:num>
  <w:num w:numId="23">
    <w:abstractNumId w:val="18"/>
  </w:num>
  <w:num w:numId="24">
    <w:abstractNumId w:val="15"/>
  </w:num>
  <w:num w:numId="25">
    <w:abstractNumId w:val="19"/>
  </w:num>
  <w:num w:numId="26">
    <w:abstractNumId w:val="3"/>
  </w:num>
  <w:num w:numId="27">
    <w:abstractNumId w:val="13"/>
  </w:num>
  <w:num w:numId="28">
    <w:abstractNumId w:val="23"/>
  </w:num>
  <w:num w:numId="29">
    <w:abstractNumId w:val="17"/>
  </w:num>
  <w:num w:numId="30">
    <w:abstractNumId w:val="10"/>
  </w:num>
  <w:num w:numId="31">
    <w:abstractNumId w:val="12"/>
  </w:num>
  <w:num w:numId="32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70"/>
  <w:attachedTemplate r:id="rId1"/>
  <w:stylePaneFormatFilter w:val="3F01"/>
  <w:stylePaneSortMethod w:val="0000"/>
  <w:defaultTabStop w:val="720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740DC9"/>
    <w:rsid w:val="000055FB"/>
    <w:rsid w:val="000346E0"/>
    <w:rsid w:val="000376EB"/>
    <w:rsid w:val="00043A08"/>
    <w:rsid w:val="00047175"/>
    <w:rsid w:val="000472FC"/>
    <w:rsid w:val="00052824"/>
    <w:rsid w:val="00053FC3"/>
    <w:rsid w:val="00054C3B"/>
    <w:rsid w:val="00063C0C"/>
    <w:rsid w:val="00067B48"/>
    <w:rsid w:val="00080A47"/>
    <w:rsid w:val="00084BC8"/>
    <w:rsid w:val="000C16F4"/>
    <w:rsid w:val="000C358A"/>
    <w:rsid w:val="000D2452"/>
    <w:rsid w:val="000D301B"/>
    <w:rsid w:val="000D3E0C"/>
    <w:rsid w:val="000E35CC"/>
    <w:rsid w:val="000E5FBE"/>
    <w:rsid w:val="00105632"/>
    <w:rsid w:val="001130F6"/>
    <w:rsid w:val="001268CC"/>
    <w:rsid w:val="00127F34"/>
    <w:rsid w:val="0014244B"/>
    <w:rsid w:val="001461D4"/>
    <w:rsid w:val="00167717"/>
    <w:rsid w:val="00177483"/>
    <w:rsid w:val="00187656"/>
    <w:rsid w:val="00191529"/>
    <w:rsid w:val="00194844"/>
    <w:rsid w:val="00196F35"/>
    <w:rsid w:val="001A1EC8"/>
    <w:rsid w:val="001A7AD7"/>
    <w:rsid w:val="001B0484"/>
    <w:rsid w:val="001B5953"/>
    <w:rsid w:val="00200384"/>
    <w:rsid w:val="00205756"/>
    <w:rsid w:val="00234A74"/>
    <w:rsid w:val="00235B51"/>
    <w:rsid w:val="00235CF0"/>
    <w:rsid w:val="00252D8E"/>
    <w:rsid w:val="00253C0B"/>
    <w:rsid w:val="002652BC"/>
    <w:rsid w:val="00265B65"/>
    <w:rsid w:val="002A2E03"/>
    <w:rsid w:val="002A4BFE"/>
    <w:rsid w:val="002D438F"/>
    <w:rsid w:val="00302A5A"/>
    <w:rsid w:val="003049A9"/>
    <w:rsid w:val="00317044"/>
    <w:rsid w:val="00330D83"/>
    <w:rsid w:val="00344C28"/>
    <w:rsid w:val="0035324D"/>
    <w:rsid w:val="00363018"/>
    <w:rsid w:val="003710C9"/>
    <w:rsid w:val="00376C09"/>
    <w:rsid w:val="00381837"/>
    <w:rsid w:val="0039770B"/>
    <w:rsid w:val="003B1C3E"/>
    <w:rsid w:val="003B2DC9"/>
    <w:rsid w:val="003B508F"/>
    <w:rsid w:val="003B6538"/>
    <w:rsid w:val="003D32BC"/>
    <w:rsid w:val="003D7E1D"/>
    <w:rsid w:val="003F0482"/>
    <w:rsid w:val="003F5559"/>
    <w:rsid w:val="00406177"/>
    <w:rsid w:val="00407028"/>
    <w:rsid w:val="00414750"/>
    <w:rsid w:val="00420D98"/>
    <w:rsid w:val="00455360"/>
    <w:rsid w:val="00461B21"/>
    <w:rsid w:val="004670BF"/>
    <w:rsid w:val="004A3D5B"/>
    <w:rsid w:val="004C3497"/>
    <w:rsid w:val="00517972"/>
    <w:rsid w:val="00530EA6"/>
    <w:rsid w:val="00532043"/>
    <w:rsid w:val="0055238E"/>
    <w:rsid w:val="00564AA2"/>
    <w:rsid w:val="00567679"/>
    <w:rsid w:val="0057617F"/>
    <w:rsid w:val="00581778"/>
    <w:rsid w:val="00587E46"/>
    <w:rsid w:val="005A44C1"/>
    <w:rsid w:val="005A6AF4"/>
    <w:rsid w:val="005C3C2F"/>
    <w:rsid w:val="005C50F0"/>
    <w:rsid w:val="005D08D8"/>
    <w:rsid w:val="005D1602"/>
    <w:rsid w:val="005D1F01"/>
    <w:rsid w:val="005D32A2"/>
    <w:rsid w:val="005F7F23"/>
    <w:rsid w:val="00622BE4"/>
    <w:rsid w:val="00630C66"/>
    <w:rsid w:val="00640B26"/>
    <w:rsid w:val="00644006"/>
    <w:rsid w:val="00646EBA"/>
    <w:rsid w:val="00656899"/>
    <w:rsid w:val="00661BCA"/>
    <w:rsid w:val="0066624C"/>
    <w:rsid w:val="006A2E48"/>
    <w:rsid w:val="006A39A5"/>
    <w:rsid w:val="006B2230"/>
    <w:rsid w:val="006B77A5"/>
    <w:rsid w:val="00700927"/>
    <w:rsid w:val="007072A4"/>
    <w:rsid w:val="00723515"/>
    <w:rsid w:val="00727735"/>
    <w:rsid w:val="0073371F"/>
    <w:rsid w:val="00734A34"/>
    <w:rsid w:val="007360AE"/>
    <w:rsid w:val="0073799A"/>
    <w:rsid w:val="00740DC9"/>
    <w:rsid w:val="007533E4"/>
    <w:rsid w:val="00764494"/>
    <w:rsid w:val="0078060C"/>
    <w:rsid w:val="007B01D5"/>
    <w:rsid w:val="007E3A73"/>
    <w:rsid w:val="00850E55"/>
    <w:rsid w:val="00856193"/>
    <w:rsid w:val="00856995"/>
    <w:rsid w:val="0086371C"/>
    <w:rsid w:val="008801A4"/>
    <w:rsid w:val="00882BE5"/>
    <w:rsid w:val="00883648"/>
    <w:rsid w:val="00887CE2"/>
    <w:rsid w:val="008A55E3"/>
    <w:rsid w:val="008E2801"/>
    <w:rsid w:val="008E4033"/>
    <w:rsid w:val="008F58AC"/>
    <w:rsid w:val="00901406"/>
    <w:rsid w:val="009032FE"/>
    <w:rsid w:val="00903A21"/>
    <w:rsid w:val="00915D5B"/>
    <w:rsid w:val="0092144A"/>
    <w:rsid w:val="00927D21"/>
    <w:rsid w:val="009312AA"/>
    <w:rsid w:val="009334BB"/>
    <w:rsid w:val="00950B50"/>
    <w:rsid w:val="00963339"/>
    <w:rsid w:val="0096594F"/>
    <w:rsid w:val="00970F13"/>
    <w:rsid w:val="00993D0B"/>
    <w:rsid w:val="009B0038"/>
    <w:rsid w:val="009B5B35"/>
    <w:rsid w:val="009C4F2D"/>
    <w:rsid w:val="009D0688"/>
    <w:rsid w:val="009D4D1E"/>
    <w:rsid w:val="009F0B6D"/>
    <w:rsid w:val="009F33CC"/>
    <w:rsid w:val="00A04EF9"/>
    <w:rsid w:val="00A05904"/>
    <w:rsid w:val="00A249D7"/>
    <w:rsid w:val="00A26E3A"/>
    <w:rsid w:val="00A271F7"/>
    <w:rsid w:val="00A35EFE"/>
    <w:rsid w:val="00A60E63"/>
    <w:rsid w:val="00A635D2"/>
    <w:rsid w:val="00A63E17"/>
    <w:rsid w:val="00A82621"/>
    <w:rsid w:val="00A8441D"/>
    <w:rsid w:val="00A917E0"/>
    <w:rsid w:val="00A95559"/>
    <w:rsid w:val="00AB68B5"/>
    <w:rsid w:val="00AB7F25"/>
    <w:rsid w:val="00AC3EAD"/>
    <w:rsid w:val="00AD3E03"/>
    <w:rsid w:val="00AD6125"/>
    <w:rsid w:val="00AF2B12"/>
    <w:rsid w:val="00B17B3B"/>
    <w:rsid w:val="00B27352"/>
    <w:rsid w:val="00B32C11"/>
    <w:rsid w:val="00B72165"/>
    <w:rsid w:val="00B8024F"/>
    <w:rsid w:val="00BA61B4"/>
    <w:rsid w:val="00BB332D"/>
    <w:rsid w:val="00BB5A68"/>
    <w:rsid w:val="00BC7E81"/>
    <w:rsid w:val="00BD2539"/>
    <w:rsid w:val="00BD672F"/>
    <w:rsid w:val="00BF0C3F"/>
    <w:rsid w:val="00BF521D"/>
    <w:rsid w:val="00C17C33"/>
    <w:rsid w:val="00C2059B"/>
    <w:rsid w:val="00C22340"/>
    <w:rsid w:val="00C22781"/>
    <w:rsid w:val="00C276A9"/>
    <w:rsid w:val="00C34B85"/>
    <w:rsid w:val="00C66077"/>
    <w:rsid w:val="00C70235"/>
    <w:rsid w:val="00C77C7F"/>
    <w:rsid w:val="00C93C7F"/>
    <w:rsid w:val="00C97528"/>
    <w:rsid w:val="00CB2355"/>
    <w:rsid w:val="00CB2C4B"/>
    <w:rsid w:val="00CC389D"/>
    <w:rsid w:val="00CE05D9"/>
    <w:rsid w:val="00CE5ECF"/>
    <w:rsid w:val="00CF68BE"/>
    <w:rsid w:val="00D0426B"/>
    <w:rsid w:val="00D05F39"/>
    <w:rsid w:val="00D737D8"/>
    <w:rsid w:val="00D74FA4"/>
    <w:rsid w:val="00DB0209"/>
    <w:rsid w:val="00DE0B03"/>
    <w:rsid w:val="00DE2540"/>
    <w:rsid w:val="00DE6D5E"/>
    <w:rsid w:val="00E120DB"/>
    <w:rsid w:val="00E17768"/>
    <w:rsid w:val="00E234C0"/>
    <w:rsid w:val="00E745D8"/>
    <w:rsid w:val="00E7556F"/>
    <w:rsid w:val="00E808FF"/>
    <w:rsid w:val="00E82340"/>
    <w:rsid w:val="00EB1581"/>
    <w:rsid w:val="00EB1FE1"/>
    <w:rsid w:val="00EB2BD1"/>
    <w:rsid w:val="00EC29BD"/>
    <w:rsid w:val="00EC43AF"/>
    <w:rsid w:val="00EE30F3"/>
    <w:rsid w:val="00EE5951"/>
    <w:rsid w:val="00F05EDC"/>
    <w:rsid w:val="00F24E2B"/>
    <w:rsid w:val="00F25828"/>
    <w:rsid w:val="00F316B1"/>
    <w:rsid w:val="00F35F44"/>
    <w:rsid w:val="00F36CDA"/>
    <w:rsid w:val="00F603E5"/>
    <w:rsid w:val="00F65B9D"/>
    <w:rsid w:val="00F7003D"/>
    <w:rsid w:val="00F709BD"/>
    <w:rsid w:val="00F8016A"/>
    <w:rsid w:val="00F80F4B"/>
    <w:rsid w:val="00F8144A"/>
    <w:rsid w:val="00F81453"/>
    <w:rsid w:val="00F92CF3"/>
    <w:rsid w:val="00F9769A"/>
    <w:rsid w:val="00FA0BCF"/>
    <w:rsid w:val="00FA567B"/>
    <w:rsid w:val="00FA7664"/>
    <w:rsid w:val="00FC7365"/>
    <w:rsid w:val="00FC7C05"/>
    <w:rsid w:val="00FE430D"/>
    <w:rsid w:val="00FF2961"/>
    <w:rsid w:val="00FF763D"/>
    <w:rsid w:val="00FF7750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Symbol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Revision" w:semiHidden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Normal">
    <w:name w:val="Normal"/>
    <w:qFormat/>
    <w:rsid w:val="00F36CDA"/>
    <w:pPr>
      <w:spacing w:line="276" w:lineRule="auto"/>
    </w:pPr>
    <w:rPr>
      <w:color w:val="000000"/>
      <w:sz w:val="24"/>
      <w:szCs w:val="24"/>
    </w:rPr>
  </w:style>
  <w:style w:type="paragraph" w:styleId="Titre1">
    <w:name w:val="heading 1"/>
    <w:basedOn w:val="Normal1"/>
    <w:next w:val="Normal1"/>
    <w:qFormat/>
    <w:rsid w:val="005D32A2"/>
    <w:pPr>
      <w:keepNext/>
      <w:keepLines/>
      <w:spacing w:before="200"/>
      <w:contextualSpacing/>
      <w:outlineLvl w:val="0"/>
    </w:pPr>
    <w:rPr>
      <w:rFonts w:eastAsia="Trebuchet MS" w:cs="Trebuchet MS"/>
      <w:b/>
      <w:color w:val="228BCC"/>
      <w:sz w:val="36"/>
    </w:rPr>
  </w:style>
  <w:style w:type="paragraph" w:styleId="Titre2">
    <w:name w:val="heading 2"/>
    <w:basedOn w:val="Normal1"/>
    <w:next w:val="Normal1"/>
    <w:link w:val="Titre2Car"/>
    <w:qFormat/>
    <w:rsid w:val="005D32A2"/>
    <w:pPr>
      <w:keepNext/>
      <w:keepLines/>
      <w:spacing w:before="200"/>
      <w:contextualSpacing/>
      <w:outlineLvl w:val="1"/>
    </w:pPr>
    <w:rPr>
      <w:rFonts w:eastAsia="Trebuchet MS" w:cs="Trebuchet MS"/>
      <w:b/>
      <w:sz w:val="32"/>
    </w:rPr>
  </w:style>
  <w:style w:type="paragraph" w:styleId="Titre3">
    <w:name w:val="heading 3"/>
    <w:basedOn w:val="Normal1"/>
    <w:next w:val="Normal1"/>
    <w:link w:val="Titre3Car"/>
    <w:qFormat/>
    <w:rsid w:val="005D32A2"/>
    <w:pPr>
      <w:keepNext/>
      <w:keepLines/>
      <w:spacing w:before="160"/>
      <w:ind w:left="720"/>
      <w:contextualSpacing/>
      <w:outlineLvl w:val="2"/>
    </w:pPr>
    <w:rPr>
      <w:rFonts w:eastAsia="Trebuchet MS" w:cs="Trebuchet MS"/>
      <w:b/>
      <w:sz w:val="28"/>
    </w:rPr>
  </w:style>
  <w:style w:type="paragraph" w:styleId="Titre4">
    <w:name w:val="heading 4"/>
    <w:basedOn w:val="Normal1"/>
    <w:next w:val="Normal1"/>
    <w:qFormat/>
    <w:rsid w:val="002025CE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Titre5">
    <w:name w:val="heading 5"/>
    <w:basedOn w:val="Normal1"/>
    <w:next w:val="Normal1"/>
    <w:qFormat/>
    <w:rsid w:val="002025CE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Titre6">
    <w:name w:val="heading 6"/>
    <w:basedOn w:val="Normal1"/>
    <w:next w:val="Normal1"/>
    <w:qFormat/>
    <w:rsid w:val="002025CE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Normal1">
    <w:name w:val="Normal1"/>
    <w:rsid w:val="002025CE"/>
    <w:pPr>
      <w:spacing w:line="276" w:lineRule="auto"/>
    </w:pPr>
    <w:rPr>
      <w:color w:val="000000"/>
      <w:sz w:val="22"/>
      <w:szCs w:val="24"/>
    </w:rPr>
  </w:style>
  <w:style w:type="table" w:customStyle="1" w:styleId="TableNormal">
    <w:name w:val="Table Normal"/>
    <w:rsid w:val="002025CE"/>
    <w:pPr>
      <w:spacing w:line="276" w:lineRule="auto"/>
    </w:pPr>
    <w:rPr>
      <w:color w:val="000000"/>
      <w:sz w:val="22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Titre10"/>
    <w:next w:val="Bibliographie"/>
    <w:link w:val="TitreCar"/>
    <w:autoRedefine/>
    <w:qFormat/>
    <w:rsid w:val="005D32A2"/>
    <w:pPr>
      <w:keepNext/>
      <w:keepLines/>
      <w:contextualSpacing/>
    </w:pPr>
    <w:rPr>
      <w:rFonts w:eastAsia="Trebuchet MS" w:cs="Trebuchet MS"/>
      <w:sz w:val="42"/>
    </w:rPr>
  </w:style>
  <w:style w:type="paragraph" w:styleId="Sous-titre">
    <w:name w:val="Subtitle"/>
    <w:basedOn w:val="Normal1"/>
    <w:next w:val="Normal1"/>
    <w:link w:val="Sous-titreCar"/>
    <w:qFormat/>
    <w:rsid w:val="002025CE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</w:rPr>
  </w:style>
  <w:style w:type="paragraph" w:styleId="En-tte">
    <w:name w:val="header"/>
    <w:basedOn w:val="Normal"/>
    <w:link w:val="En-tteCar"/>
    <w:uiPriority w:val="99"/>
    <w:unhideWhenUsed/>
    <w:rsid w:val="000F487C"/>
    <w:pPr>
      <w:tabs>
        <w:tab w:val="center" w:pos="4703"/>
        <w:tab w:val="right" w:pos="9406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487C"/>
  </w:style>
  <w:style w:type="paragraph" w:styleId="Pieddepage">
    <w:name w:val="footer"/>
    <w:basedOn w:val="Normal"/>
    <w:link w:val="PieddepageCar"/>
    <w:uiPriority w:val="99"/>
    <w:unhideWhenUsed/>
    <w:rsid w:val="000F487C"/>
    <w:pPr>
      <w:tabs>
        <w:tab w:val="center" w:pos="4703"/>
        <w:tab w:val="right" w:pos="9406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487C"/>
  </w:style>
  <w:style w:type="character" w:styleId="Numrodepage">
    <w:name w:val="page number"/>
    <w:basedOn w:val="Policepardfaut"/>
    <w:uiPriority w:val="99"/>
    <w:semiHidden/>
    <w:unhideWhenUsed/>
    <w:rsid w:val="00821FA9"/>
  </w:style>
  <w:style w:type="table" w:styleId="Grilledutableau">
    <w:name w:val="Table Grid"/>
    <w:basedOn w:val="TableauNormal"/>
    <w:uiPriority w:val="59"/>
    <w:rsid w:val="0043299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AE6393"/>
    <w:rPr>
      <w:color w:val="0000FF"/>
      <w:u w:val="single"/>
    </w:rPr>
  </w:style>
  <w:style w:type="paragraph" w:customStyle="1" w:styleId="COURS-loin">
    <w:name w:val="COURS-+loin"/>
    <w:basedOn w:val="Normal"/>
    <w:rsid w:val="009774C6"/>
    <w:pPr>
      <w:spacing w:before="40" w:line="240" w:lineRule="auto"/>
      <w:jc w:val="both"/>
    </w:pPr>
    <w:rPr>
      <w:rFonts w:ascii="Segoe UI" w:eastAsia="Times New Roman" w:hAnsi="Segoe UI" w:cs="Segoe UI"/>
      <w:i/>
      <w:color w:val="auto"/>
      <w:sz w:val="18"/>
      <w:szCs w:val="18"/>
    </w:rPr>
  </w:style>
  <w:style w:type="paragraph" w:customStyle="1" w:styleId="Listecouleur-Accent11">
    <w:name w:val="Liste couleur - Accent 11"/>
    <w:basedOn w:val="Normal"/>
    <w:uiPriority w:val="34"/>
    <w:qFormat/>
    <w:rsid w:val="00415407"/>
    <w:pPr>
      <w:spacing w:after="200"/>
      <w:ind w:left="720"/>
      <w:contextualSpacing/>
    </w:pPr>
    <w:rPr>
      <w:rFonts w:ascii="Cambria" w:eastAsia="Cambria" w:hAnsi="Cambria" w:cs="Times New Roman"/>
      <w:color w:val="auto"/>
      <w:szCs w:val="22"/>
      <w:lang w:eastAsia="en-US"/>
    </w:rPr>
  </w:style>
  <w:style w:type="paragraph" w:customStyle="1" w:styleId="COURS-Grand-A">
    <w:name w:val="COURS-Grand-A"/>
    <w:basedOn w:val="Normal"/>
    <w:rsid w:val="006D20ED"/>
    <w:pPr>
      <w:autoSpaceDE w:val="0"/>
      <w:autoSpaceDN w:val="0"/>
      <w:adjustRightInd w:val="0"/>
      <w:spacing w:before="200" w:line="360" w:lineRule="auto"/>
      <w:ind w:firstLine="851"/>
      <w:jc w:val="both"/>
    </w:pPr>
    <w:rPr>
      <w:rFonts w:ascii="Book Antiqua" w:eastAsia="Times New Roman" w:hAnsi="Book Antiqua" w:cs="Segoe UI"/>
      <w:b/>
      <w:bCs/>
      <w:smallCaps/>
      <w:color w:val="auto"/>
      <w:sz w:val="25"/>
      <w:szCs w:val="25"/>
    </w:rPr>
  </w:style>
  <w:style w:type="paragraph" w:customStyle="1" w:styleId="haut">
    <w:name w:val="haut"/>
    <w:basedOn w:val="Normal"/>
    <w:rsid w:val="006D20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</w:rPr>
  </w:style>
  <w:style w:type="character" w:styleId="Lienhypertextesuivivisit">
    <w:name w:val="FollowedHyperlink"/>
    <w:rsid w:val="00CF3998"/>
    <w:rPr>
      <w:color w:val="800080"/>
      <w:u w:val="single"/>
    </w:rPr>
  </w:style>
  <w:style w:type="character" w:customStyle="1" w:styleId="TitreCar">
    <w:name w:val="Titre Car"/>
    <w:link w:val="Titre"/>
    <w:rsid w:val="005D32A2"/>
    <w:rPr>
      <w:rFonts w:ascii="Roboto" w:eastAsia="Trebuchet MS" w:hAnsi="Roboto" w:cs="Trebuchet MS"/>
      <w:b/>
      <w:caps/>
      <w:color w:val="228BCC"/>
      <w:sz w:val="42"/>
      <w:szCs w:val="44"/>
    </w:rPr>
  </w:style>
  <w:style w:type="character" w:customStyle="1" w:styleId="Titre2Car">
    <w:name w:val="Titre 2 Car"/>
    <w:link w:val="Titre2"/>
    <w:rsid w:val="005D32A2"/>
    <w:rPr>
      <w:rFonts w:eastAsia="Trebuchet MS" w:cs="Trebuchet MS"/>
      <w:b/>
      <w:color w:val="000000"/>
      <w:sz w:val="32"/>
      <w:szCs w:val="24"/>
    </w:rPr>
  </w:style>
  <w:style w:type="character" w:customStyle="1" w:styleId="Titre3Car">
    <w:name w:val="Titre 3 Car"/>
    <w:link w:val="Titre3"/>
    <w:rsid w:val="005D32A2"/>
    <w:rPr>
      <w:rFonts w:eastAsia="Trebuchet MS" w:cs="Trebuchet MS"/>
      <w:b/>
      <w:color w:val="000000"/>
      <w:sz w:val="28"/>
      <w:szCs w:val="24"/>
    </w:rPr>
  </w:style>
  <w:style w:type="paragraph" w:customStyle="1" w:styleId="BodyText-Centered">
    <w:name w:val="Body Text - Centered"/>
    <w:basedOn w:val="Normal"/>
    <w:qFormat/>
    <w:rsid w:val="00AD0879"/>
    <w:pPr>
      <w:spacing w:after="120" w:line="240" w:lineRule="auto"/>
      <w:jc w:val="center"/>
    </w:pPr>
    <w:rPr>
      <w:rFonts w:ascii="Cambria" w:eastAsia="Times New Roman" w:hAnsi="Cambria" w:cs="Times New Roman"/>
      <w:color w:val="FFFFFF"/>
      <w:sz w:val="20"/>
    </w:rPr>
  </w:style>
  <w:style w:type="character" w:customStyle="1" w:styleId="Sous-titreCar">
    <w:name w:val="Sous-titre Car"/>
    <w:link w:val="Sous-titre"/>
    <w:rsid w:val="00AD0879"/>
    <w:rPr>
      <w:rFonts w:ascii="Trebuchet MS" w:eastAsia="Trebuchet MS" w:hAnsi="Trebuchet MS" w:cs="Trebuchet MS"/>
      <w:i/>
      <w:color w:val="666666"/>
      <w:sz w:val="26"/>
    </w:rPr>
  </w:style>
  <w:style w:type="character" w:customStyle="1" w:styleId="LienInternet">
    <w:name w:val="Lien Internet"/>
    <w:uiPriority w:val="99"/>
    <w:unhideWhenUsed/>
    <w:rsid w:val="00643A15"/>
    <w:rPr>
      <w:color w:val="0000FF"/>
      <w:u w:val="single"/>
      <w:lang w:val="uz-Cyrl-UZ" w:eastAsia="uz-Cyrl-UZ" w:bidi="uz-Cyrl-UZ"/>
    </w:rPr>
  </w:style>
  <w:style w:type="paragraph" w:customStyle="1" w:styleId="Listecouleur-Accent12">
    <w:name w:val="Liste couleur - Accent 12"/>
    <w:basedOn w:val="Normal"/>
    <w:link w:val="Listecouleur-Accent12Car"/>
    <w:rsid w:val="00314109"/>
    <w:pPr>
      <w:ind w:left="720"/>
      <w:contextualSpacing/>
    </w:pPr>
  </w:style>
  <w:style w:type="character" w:customStyle="1" w:styleId="Mentionnonrsolue1">
    <w:name w:val="Mention non résolue1"/>
    <w:uiPriority w:val="99"/>
    <w:semiHidden/>
    <w:unhideWhenUsed/>
    <w:rsid w:val="00E808FF"/>
    <w:rPr>
      <w:color w:val="605E5C"/>
      <w:shd w:val="clear" w:color="auto" w:fill="E1DFDD"/>
    </w:rPr>
  </w:style>
  <w:style w:type="paragraph" w:customStyle="1" w:styleId="Titre10">
    <w:name w:val="Titre1"/>
    <w:basedOn w:val="Normal"/>
    <w:link w:val="Titre1Car"/>
    <w:qFormat/>
    <w:rsid w:val="00A271F7"/>
    <w:pPr>
      <w:spacing w:after="240"/>
      <w:ind w:left="85" w:hanging="85"/>
    </w:pPr>
    <w:rPr>
      <w:rFonts w:ascii="Roboto" w:hAnsi="Roboto"/>
      <w:b/>
      <w:caps/>
      <w:color w:val="228BCC"/>
      <w:sz w:val="44"/>
      <w:szCs w:val="44"/>
    </w:rPr>
  </w:style>
  <w:style w:type="paragraph" w:customStyle="1" w:styleId="Auteur">
    <w:name w:val="Auteur"/>
    <w:basedOn w:val="Normal"/>
    <w:link w:val="AuteurCar"/>
    <w:qFormat/>
    <w:rsid w:val="005D32A2"/>
    <w:pPr>
      <w:spacing w:after="240"/>
      <w:ind w:firstLine="85"/>
    </w:pPr>
    <w:rPr>
      <w:b/>
      <w:sz w:val="16"/>
    </w:rPr>
  </w:style>
  <w:style w:type="character" w:customStyle="1" w:styleId="Titre1Car">
    <w:name w:val="Titre1 Car"/>
    <w:link w:val="Titre10"/>
    <w:rsid w:val="00A271F7"/>
    <w:rPr>
      <w:rFonts w:ascii="Roboto" w:hAnsi="Roboto"/>
      <w:b/>
      <w:caps/>
      <w:color w:val="228BCC"/>
      <w:sz w:val="44"/>
      <w:szCs w:val="44"/>
    </w:rPr>
  </w:style>
  <w:style w:type="paragraph" w:styleId="Bibliographie">
    <w:name w:val="Bibliography"/>
    <w:basedOn w:val="Normal"/>
    <w:next w:val="Normal"/>
    <w:rsid w:val="00A271F7"/>
  </w:style>
  <w:style w:type="paragraph" w:customStyle="1" w:styleId="Listepuce">
    <w:name w:val="Liste à puce"/>
    <w:basedOn w:val="Listecouleur-Accent12"/>
    <w:link w:val="ListepuceCar"/>
    <w:qFormat/>
    <w:rsid w:val="005D32A2"/>
    <w:pPr>
      <w:numPr>
        <w:numId w:val="31"/>
      </w:numPr>
      <w:spacing w:before="360" w:after="240"/>
      <w:jc w:val="both"/>
    </w:pPr>
    <w:rPr>
      <w:iCs/>
    </w:rPr>
  </w:style>
  <w:style w:type="character" w:customStyle="1" w:styleId="AuteurCar">
    <w:name w:val="Auteur Car"/>
    <w:link w:val="Auteur"/>
    <w:rsid w:val="005D32A2"/>
    <w:rPr>
      <w:b/>
      <w:color w:val="000000"/>
      <w:sz w:val="16"/>
      <w:szCs w:val="24"/>
    </w:rPr>
  </w:style>
  <w:style w:type="paragraph" w:customStyle="1" w:styleId="Lien">
    <w:name w:val="Lien"/>
    <w:basedOn w:val="Normal"/>
    <w:link w:val="LienCar"/>
    <w:qFormat/>
    <w:rsid w:val="00EC29BD"/>
    <w:pPr>
      <w:spacing w:before="120"/>
      <w:jc w:val="both"/>
    </w:pPr>
    <w:rPr>
      <w:bCs/>
      <w:color w:val="000091"/>
      <w:u w:val="single"/>
    </w:rPr>
  </w:style>
  <w:style w:type="character" w:customStyle="1" w:styleId="Listecouleur-Accent12Car">
    <w:name w:val="Liste couleur - Accent 12 Car"/>
    <w:link w:val="Listecouleur-Accent12"/>
    <w:rsid w:val="005D32A2"/>
    <w:rPr>
      <w:color w:val="000000"/>
      <w:sz w:val="22"/>
      <w:szCs w:val="24"/>
    </w:rPr>
  </w:style>
  <w:style w:type="character" w:customStyle="1" w:styleId="ListepuceCar">
    <w:name w:val="Liste à puce Car"/>
    <w:link w:val="Listepuce"/>
    <w:rsid w:val="005D32A2"/>
    <w:rPr>
      <w:iCs/>
      <w:color w:val="000000"/>
      <w:sz w:val="24"/>
      <w:szCs w:val="24"/>
    </w:rPr>
  </w:style>
  <w:style w:type="character" w:customStyle="1" w:styleId="LienCar">
    <w:name w:val="Lien Car"/>
    <w:link w:val="Lien"/>
    <w:rsid w:val="00EC29BD"/>
    <w:rPr>
      <w:bCs/>
      <w:color w:val="000091"/>
      <w:sz w:val="24"/>
      <w:szCs w:val="24"/>
      <w:u w:val="single"/>
    </w:rPr>
  </w:style>
  <w:style w:type="paragraph" w:styleId="Lgende">
    <w:name w:val="caption"/>
    <w:basedOn w:val="Normal"/>
    <w:next w:val="Normal"/>
    <w:unhideWhenUsed/>
    <w:qFormat/>
    <w:rsid w:val="000C358A"/>
    <w:rPr>
      <w:b/>
      <w:bCs/>
      <w:sz w:val="20"/>
      <w:szCs w:val="20"/>
    </w:rPr>
  </w:style>
  <w:style w:type="paragraph" w:styleId="Paragraphedeliste">
    <w:name w:val="List Paragraph"/>
    <w:basedOn w:val="Normal"/>
    <w:qFormat/>
    <w:rsid w:val="00330D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02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2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75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05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78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97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03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9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74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799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723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4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76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870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55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12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33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51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15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72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7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07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05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75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956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1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095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4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57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2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13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54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56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71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3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39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279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3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80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2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6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76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67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2.ac-lyon.fr/enseigne/ecogestion/legt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8.png"/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ira.blel.TLPU434.000\Downloads\1_Gabarit_Word_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1_Gabarit_Word_.dotx</Template>
  <TotalTime>0</TotalTime>
  <Pages>1</Pages>
  <Words>218</Words>
  <Characters>1202</Characters>
  <Application>Microsoft Office Word</Application>
  <DocSecurity>0</DocSecurity>
  <Lines>10</Lines>
  <Paragraphs>2</Paragraphs>
  <ScaleCrop>false</ScaleCrop>
  <Company/>
  <LinksUpToDate>false</LinksUpToDate>
  <CharactersWithSpaces>1418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Amira blel</dc:creator>
  <cp:lastModifiedBy>Utilisateur Windows</cp:lastModifiedBy>
  <cp:revision>2</cp:revision>
  <cp:lastPrinted>2015-10-21T12:50:00Z</cp:lastPrinted>
  <dcterms:created xsi:type="dcterms:W3CDTF">2026-04-28T07:13:00Z</dcterms:created>
  <dcterms:modified xsi:type="dcterms:W3CDTF">2026-04-28T07:13:00Z</dcterms:modified>
</cp:coreProperties>
</file>